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718" w:rsidRDefault="00A86718" w:rsidP="00A1358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 занятия: «Учимся составлять семейный бюджет»</w:t>
      </w:r>
    </w:p>
    <w:p w:rsidR="00A86718" w:rsidRPr="00A13581" w:rsidRDefault="00A86718" w:rsidP="00A1358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3581">
        <w:rPr>
          <w:rFonts w:ascii="Times New Roman" w:hAnsi="Times New Roman" w:cs="Times New Roman"/>
          <w:b/>
          <w:bCs/>
          <w:color w:val="auto"/>
          <w:sz w:val="28"/>
          <w:szCs w:val="28"/>
        </w:rPr>
        <w:t>Цели занятия</w:t>
      </w:r>
      <w:r w:rsidRPr="00A13581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A86718" w:rsidRPr="00A13581" w:rsidRDefault="00A86718" w:rsidP="008B6FE9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закрепление</w:t>
      </w:r>
      <w:r w:rsidRPr="00A13581">
        <w:rPr>
          <w:rFonts w:ascii="Times New Roman" w:hAnsi="Times New Roman" w:cs="Times New Roman"/>
          <w:color w:val="auto"/>
          <w:sz w:val="28"/>
          <w:szCs w:val="28"/>
        </w:rPr>
        <w:t xml:space="preserve"> понятий: семейный бюджет, доход, расход;</w:t>
      </w:r>
    </w:p>
    <w:p w:rsidR="00A86718" w:rsidRPr="00A13581" w:rsidRDefault="00A86718" w:rsidP="008B6FE9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3581">
        <w:rPr>
          <w:rFonts w:ascii="Times New Roman" w:hAnsi="Times New Roman" w:cs="Times New Roman"/>
          <w:color w:val="auto"/>
          <w:sz w:val="28"/>
          <w:szCs w:val="28"/>
        </w:rPr>
        <w:t>изучить структуру семейного бюджета.</w:t>
      </w:r>
    </w:p>
    <w:p w:rsidR="00A86718" w:rsidRPr="00A13581" w:rsidRDefault="00A86718" w:rsidP="008B6FE9">
      <w:pPr>
        <w:shd w:val="clear" w:color="auto" w:fill="FFFFFF"/>
        <w:spacing w:line="360" w:lineRule="auto"/>
        <w:ind w:left="360" w:firstLine="348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A86718" w:rsidRPr="00A13581" w:rsidRDefault="00A86718" w:rsidP="00A1358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3581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Предметные образовательные результаты:</w:t>
      </w:r>
    </w:p>
    <w:p w:rsidR="00A86718" w:rsidRPr="00A13581" w:rsidRDefault="00A86718" w:rsidP="008B6FE9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закрепить понятие</w:t>
      </w:r>
      <w:r w:rsidRPr="00A13581">
        <w:rPr>
          <w:rFonts w:ascii="Times New Roman" w:hAnsi="Times New Roman" w:cs="Times New Roman"/>
          <w:color w:val="auto"/>
          <w:sz w:val="28"/>
          <w:szCs w:val="28"/>
        </w:rPr>
        <w:t xml:space="preserve"> «семейный бюджет»;</w:t>
      </w:r>
    </w:p>
    <w:p w:rsidR="00A86718" w:rsidRPr="00A13581" w:rsidRDefault="00A86718" w:rsidP="008B6FE9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3581">
        <w:rPr>
          <w:rFonts w:ascii="Times New Roman" w:hAnsi="Times New Roman" w:cs="Times New Roman"/>
          <w:color w:val="auto"/>
          <w:sz w:val="28"/>
          <w:szCs w:val="28"/>
        </w:rPr>
        <w:t>ознакомить с принципами формирования доходов и расходов.</w:t>
      </w:r>
    </w:p>
    <w:p w:rsidR="00A86718" w:rsidRPr="00A13581" w:rsidRDefault="00A86718" w:rsidP="008B6FE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A86718" w:rsidRPr="00A13581" w:rsidRDefault="00A86718" w:rsidP="00A1358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3581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Метапредметные образовательные результаты</w:t>
      </w:r>
    </w:p>
    <w:p w:rsidR="00A86718" w:rsidRPr="00A13581" w:rsidRDefault="00A86718" w:rsidP="008B6FE9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3581">
        <w:rPr>
          <w:rFonts w:ascii="Times New Roman" w:hAnsi="Times New Roman" w:cs="Times New Roman"/>
          <w:color w:val="auto"/>
          <w:sz w:val="28"/>
          <w:szCs w:val="28"/>
        </w:rPr>
        <w:t>умения выбирать действия в соответствии с поставленной задачей;</w:t>
      </w:r>
    </w:p>
    <w:p w:rsidR="00A86718" w:rsidRPr="00A13581" w:rsidRDefault="00A86718" w:rsidP="008B6FE9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3581">
        <w:rPr>
          <w:rFonts w:ascii="Times New Roman" w:hAnsi="Times New Roman" w:cs="Times New Roman"/>
          <w:color w:val="auto"/>
          <w:sz w:val="28"/>
          <w:szCs w:val="28"/>
        </w:rPr>
        <w:t>выдвигать версии, выбирать средства достижения цели индивидуально.</w:t>
      </w:r>
    </w:p>
    <w:p w:rsidR="00A86718" w:rsidRPr="00A13581" w:rsidRDefault="00A86718" w:rsidP="008B6FE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A86718" w:rsidRPr="00A13581" w:rsidRDefault="00A86718" w:rsidP="00A1358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3581">
        <w:rPr>
          <w:rFonts w:ascii="Times New Roman" w:hAnsi="Times New Roman" w:cs="Times New Roman"/>
          <w:b/>
          <w:bCs/>
          <w:color w:val="auto"/>
          <w:sz w:val="28"/>
          <w:szCs w:val="28"/>
        </w:rPr>
        <w:t>Личностные:</w:t>
      </w:r>
    </w:p>
    <w:p w:rsidR="00A86718" w:rsidRPr="00A13581" w:rsidRDefault="00A86718" w:rsidP="008B6FE9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3581">
        <w:rPr>
          <w:rFonts w:ascii="Times New Roman" w:hAnsi="Times New Roman" w:cs="Times New Roman"/>
          <w:color w:val="auto"/>
          <w:sz w:val="28"/>
          <w:szCs w:val="28"/>
        </w:rPr>
        <w:t>раз</w:t>
      </w:r>
      <w:r>
        <w:rPr>
          <w:rFonts w:ascii="Times New Roman" w:hAnsi="Times New Roman" w:cs="Times New Roman"/>
          <w:color w:val="auto"/>
          <w:sz w:val="28"/>
          <w:szCs w:val="28"/>
        </w:rPr>
        <w:t>вивать умение работать индивидуально</w:t>
      </w:r>
      <w:r w:rsidRPr="00A1358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A86718" w:rsidRPr="00A13581" w:rsidRDefault="00A86718" w:rsidP="008B6FE9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3581">
        <w:rPr>
          <w:rFonts w:ascii="Times New Roman" w:hAnsi="Times New Roman" w:cs="Times New Roman"/>
          <w:color w:val="auto"/>
          <w:sz w:val="28"/>
          <w:szCs w:val="28"/>
        </w:rPr>
        <w:t>воспитание рационального отношения к семейному бюджету;</w:t>
      </w:r>
    </w:p>
    <w:p w:rsidR="00A86718" w:rsidRPr="00A13581" w:rsidRDefault="00A86718" w:rsidP="008B6FE9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3581">
        <w:rPr>
          <w:rFonts w:ascii="Times New Roman" w:hAnsi="Times New Roman" w:cs="Times New Roman"/>
          <w:color w:val="auto"/>
          <w:sz w:val="28"/>
          <w:szCs w:val="28"/>
        </w:rPr>
        <w:t>формирование социальной активности и самостоятельности;</w:t>
      </w:r>
    </w:p>
    <w:p w:rsidR="00A86718" w:rsidRPr="00A13581" w:rsidRDefault="00A86718" w:rsidP="008B6FE9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3581">
        <w:rPr>
          <w:rFonts w:ascii="Times New Roman" w:hAnsi="Times New Roman" w:cs="Times New Roman"/>
          <w:color w:val="auto"/>
          <w:sz w:val="28"/>
          <w:szCs w:val="28"/>
        </w:rPr>
        <w:t>выработка навыков культурного общения.</w:t>
      </w:r>
    </w:p>
    <w:p w:rsidR="00A86718" w:rsidRPr="00A13581" w:rsidRDefault="00A86718" w:rsidP="00A1358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3581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Коммуникативные:</w:t>
      </w:r>
    </w:p>
    <w:p w:rsidR="00A86718" w:rsidRPr="00A13581" w:rsidRDefault="00A86718" w:rsidP="008B6FE9">
      <w:pPr>
        <w:numPr>
          <w:ilvl w:val="0"/>
          <w:numId w:val="5"/>
        </w:numPr>
        <w:shd w:val="clear" w:color="auto" w:fill="FFFFFF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3581">
        <w:rPr>
          <w:rFonts w:ascii="Times New Roman" w:hAnsi="Times New Roman" w:cs="Times New Roman"/>
          <w:color w:val="auto"/>
          <w:sz w:val="28"/>
          <w:szCs w:val="28"/>
        </w:rPr>
        <w:t>развитие коммуникативной культуры учащихся;</w:t>
      </w:r>
    </w:p>
    <w:p w:rsidR="00A86718" w:rsidRPr="00A13581" w:rsidRDefault="00A86718" w:rsidP="008B6FE9">
      <w:pPr>
        <w:numPr>
          <w:ilvl w:val="0"/>
          <w:numId w:val="5"/>
        </w:numPr>
        <w:shd w:val="clear" w:color="auto" w:fill="FFFFFF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3581">
        <w:rPr>
          <w:rFonts w:ascii="Times New Roman" w:hAnsi="Times New Roman" w:cs="Times New Roman"/>
          <w:color w:val="auto"/>
          <w:sz w:val="28"/>
          <w:szCs w:val="28"/>
        </w:rPr>
        <w:t>выражать свои мысли и 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деи, обсуждать </w:t>
      </w:r>
      <w:r w:rsidRPr="00A13581">
        <w:rPr>
          <w:rFonts w:ascii="Times New Roman" w:hAnsi="Times New Roman" w:cs="Times New Roman"/>
          <w:color w:val="auto"/>
          <w:sz w:val="28"/>
          <w:szCs w:val="28"/>
        </w:rPr>
        <w:t>информацию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кругу семьи.</w:t>
      </w:r>
      <w:r w:rsidRPr="00A1358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86718" w:rsidRPr="00A13581" w:rsidRDefault="00A86718" w:rsidP="008B6FE9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3581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>
        <w:rPr>
          <w:rFonts w:ascii="Times New Roman" w:hAnsi="Times New Roman" w:cs="Times New Roman"/>
          <w:b/>
          <w:bCs/>
          <w:sz w:val="28"/>
          <w:szCs w:val="28"/>
        </w:rPr>
        <w:t>занятия</w:t>
      </w: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3581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A1358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3581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358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A1358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Работа по теме урока</w:t>
      </w:r>
    </w:p>
    <w:p w:rsidR="00A86718" w:rsidRPr="00A13581" w:rsidRDefault="00A86718" w:rsidP="00A13581">
      <w:pPr>
        <w:spacing w:after="20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   - </w:t>
      </w:r>
      <w:r w:rsidRPr="00A1358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На прошлом занятии мы познакомились с понятием «деньги» и историей происхождения денег. Как вы думаете, в каких жизненных ситуациях нам необходимы деньги? </w:t>
      </w:r>
    </w:p>
    <w:p w:rsidR="00A86718" w:rsidRPr="00A13581" w:rsidRDefault="00A86718" w:rsidP="008B6FE9">
      <w:pPr>
        <w:spacing w:after="200" w:line="276" w:lineRule="auto"/>
        <w:jc w:val="left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A1358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Кто оплачивает всё необх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одимое в нашей жизни? …</w:t>
      </w:r>
    </w:p>
    <w:p w:rsidR="00A86718" w:rsidRPr="00A13581" w:rsidRDefault="00A86718" w:rsidP="008B6FE9">
      <w:pPr>
        <w:spacing w:after="200" w:line="276" w:lineRule="auto"/>
        <w:jc w:val="left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A1358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Откуда они берут деньги? (зарабатывают…)</w:t>
      </w:r>
    </w:p>
    <w:p w:rsidR="00A86718" w:rsidRPr="00A13581" w:rsidRDefault="00A86718" w:rsidP="008B6FE9">
      <w:pPr>
        <w:spacing w:after="200" w:line="276" w:lineRule="auto"/>
        <w:jc w:val="left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A1358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Мама и папа тратят деньги только на себя или нет?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….</w:t>
      </w:r>
    </w:p>
    <w:p w:rsidR="00A86718" w:rsidRPr="00A13581" w:rsidRDefault="00A86718" w:rsidP="008B6FE9">
      <w:pPr>
        <w:spacing w:after="200" w:line="276" w:lineRule="auto"/>
        <w:jc w:val="left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A1358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Т.е. из всего вышесказанного мы делаем, вывод, что члены семьи, зарабатывающие деньги, тратят их на всех. Как часто взрослые получают зарплату?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…</w:t>
      </w:r>
    </w:p>
    <w:p w:rsidR="00A86718" w:rsidRPr="00A13581" w:rsidRDefault="00A86718" w:rsidP="008B6FE9">
      <w:pPr>
        <w:spacing w:after="200" w:line="276" w:lineRule="auto"/>
        <w:jc w:val="left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A1358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Значит, следующую за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рплату они получат через… </w:t>
      </w:r>
      <w:r w:rsidRPr="00A1358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. На какой промежуток времени должно хватить денег?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….</w:t>
      </w: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3581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A1358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3581">
        <w:rPr>
          <w:rFonts w:ascii="Times New Roman" w:hAnsi="Times New Roman" w:cs="Times New Roman"/>
          <w:b/>
          <w:bCs/>
          <w:sz w:val="28"/>
          <w:szCs w:val="28"/>
        </w:rPr>
        <w:t>Обсуждение базовых понятий.</w:t>
      </w:r>
    </w:p>
    <w:p w:rsidR="00A86718" w:rsidRPr="00A13581" w:rsidRDefault="00A86718" w:rsidP="008B6FE9">
      <w:pPr>
        <w:spacing w:after="20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A1358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Денежные средства в семье – это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…. </w:t>
      </w:r>
      <w:r w:rsidRPr="00A1358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. Если в семье что-то покупают  - это доходы или расходы?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…. </w:t>
      </w:r>
      <w:r w:rsidRPr="00A1358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. В каких случаях мы можем сказать, что «семейные денежные средства» это </w:t>
      </w:r>
      <w:r w:rsidRPr="00A13581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доходы</w:t>
      </w:r>
      <w:r w:rsidRPr="00A1358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?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….</w:t>
      </w:r>
      <w:r w:rsidRPr="00A1358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Т.е. бюджет семьи тесно связан с доходами и расходами семьи.    Представьтесь и назовите бюджет своей семьи.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…</w:t>
      </w:r>
    </w:p>
    <w:p w:rsidR="00A86718" w:rsidRPr="00A13581" w:rsidRDefault="00A86718" w:rsidP="008B6FE9">
      <w:pPr>
        <w:pStyle w:val="NormalWeb"/>
        <w:shd w:val="clear" w:color="auto" w:fill="FFFFFF"/>
        <w:spacing w:before="0" w:beforeAutospacing="0" w:after="135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Задание 1</w:t>
      </w:r>
      <w:r w:rsidRPr="00A13581">
        <w:rPr>
          <w:b/>
          <w:bCs/>
          <w:sz w:val="28"/>
          <w:szCs w:val="28"/>
        </w:rPr>
        <w:t xml:space="preserve">. </w:t>
      </w:r>
      <w:r w:rsidRPr="00A13581">
        <w:rPr>
          <w:sz w:val="28"/>
          <w:szCs w:val="28"/>
        </w:rPr>
        <w:t>Распределить данные словосочетания в нужные колонки.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A86718" w:rsidRPr="00A13581">
        <w:tc>
          <w:tcPr>
            <w:tcW w:w="4785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A13581">
              <w:rPr>
                <w:b/>
                <w:bCs/>
                <w:sz w:val="28"/>
                <w:szCs w:val="28"/>
              </w:rPr>
              <w:t>доходы</w:t>
            </w:r>
          </w:p>
        </w:tc>
        <w:tc>
          <w:tcPr>
            <w:tcW w:w="4786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A13581">
              <w:rPr>
                <w:b/>
                <w:bCs/>
                <w:sz w:val="28"/>
                <w:szCs w:val="28"/>
              </w:rPr>
              <w:t>расходы</w:t>
            </w:r>
          </w:p>
        </w:tc>
      </w:tr>
      <w:tr w:rsidR="00A86718" w:rsidRPr="00A13581">
        <w:tc>
          <w:tcPr>
            <w:tcW w:w="4785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Зарплата родителей</w:t>
            </w:r>
          </w:p>
        </w:tc>
        <w:tc>
          <w:tcPr>
            <w:tcW w:w="4786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Подарок на день рождения</w:t>
            </w:r>
          </w:p>
        </w:tc>
      </w:tr>
      <w:tr w:rsidR="00A86718" w:rsidRPr="00A13581">
        <w:tc>
          <w:tcPr>
            <w:tcW w:w="4785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Стипендия старшего брата</w:t>
            </w:r>
          </w:p>
        </w:tc>
        <w:tc>
          <w:tcPr>
            <w:tcW w:w="4786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Покупка бытовой техники</w:t>
            </w:r>
          </w:p>
        </w:tc>
      </w:tr>
      <w:tr w:rsidR="00A86718" w:rsidRPr="00A13581">
        <w:tc>
          <w:tcPr>
            <w:tcW w:w="4785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Пенсия дедушки</w:t>
            </w:r>
          </w:p>
        </w:tc>
        <w:tc>
          <w:tcPr>
            <w:tcW w:w="4786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Проезд в транспорте</w:t>
            </w:r>
          </w:p>
        </w:tc>
      </w:tr>
      <w:tr w:rsidR="00A86718" w:rsidRPr="00A13581">
        <w:tc>
          <w:tcPr>
            <w:tcW w:w="4785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Подарок на день рождения</w:t>
            </w:r>
          </w:p>
        </w:tc>
        <w:tc>
          <w:tcPr>
            <w:tcW w:w="4786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Коляска для малыша</w:t>
            </w:r>
          </w:p>
        </w:tc>
      </w:tr>
      <w:tr w:rsidR="00A86718" w:rsidRPr="00A13581">
        <w:tc>
          <w:tcPr>
            <w:tcW w:w="4785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Выигрыш в лотерею</w:t>
            </w:r>
          </w:p>
        </w:tc>
        <w:tc>
          <w:tcPr>
            <w:tcW w:w="4786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Школьная форма, сменная обувь</w:t>
            </w:r>
          </w:p>
        </w:tc>
      </w:tr>
      <w:tr w:rsidR="00A86718" w:rsidRPr="00A13581">
        <w:tc>
          <w:tcPr>
            <w:tcW w:w="4785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Продажа старого холодильника</w:t>
            </w:r>
          </w:p>
        </w:tc>
        <w:tc>
          <w:tcPr>
            <w:tcW w:w="4786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Учебные принадлежности</w:t>
            </w:r>
          </w:p>
        </w:tc>
      </w:tr>
      <w:tr w:rsidR="00A86718" w:rsidRPr="00A13581">
        <w:tc>
          <w:tcPr>
            <w:tcW w:w="4785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 xml:space="preserve">Наследство от родственников </w:t>
            </w:r>
          </w:p>
        </w:tc>
        <w:tc>
          <w:tcPr>
            <w:tcW w:w="4786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Сломанный ноутбук</w:t>
            </w:r>
          </w:p>
        </w:tc>
      </w:tr>
      <w:tr w:rsidR="00A86718" w:rsidRPr="00A13581">
        <w:tc>
          <w:tcPr>
            <w:tcW w:w="4785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Продажа породистых котят</w:t>
            </w:r>
          </w:p>
        </w:tc>
        <w:tc>
          <w:tcPr>
            <w:tcW w:w="4786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Спортивные секции</w:t>
            </w:r>
          </w:p>
        </w:tc>
      </w:tr>
      <w:tr w:rsidR="00A86718" w:rsidRPr="00A13581">
        <w:tc>
          <w:tcPr>
            <w:tcW w:w="4785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Экономия на электроэнергии, воде</w:t>
            </w:r>
          </w:p>
        </w:tc>
        <w:tc>
          <w:tcPr>
            <w:tcW w:w="4786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Вызов мастера</w:t>
            </w:r>
          </w:p>
        </w:tc>
      </w:tr>
      <w:tr w:rsidR="00A86718" w:rsidRPr="00A13581">
        <w:tc>
          <w:tcPr>
            <w:tcW w:w="4785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Продажа автомобиля</w:t>
            </w:r>
          </w:p>
        </w:tc>
        <w:tc>
          <w:tcPr>
            <w:tcW w:w="4786" w:type="dxa"/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Ремонт квартиры (комнаты)</w:t>
            </w:r>
          </w:p>
        </w:tc>
      </w:tr>
    </w:tbl>
    <w:p w:rsidR="00A86718" w:rsidRPr="00A13581" w:rsidRDefault="00A86718" w:rsidP="008B6FE9">
      <w:pPr>
        <w:pStyle w:val="NormalWeb"/>
        <w:shd w:val="clear" w:color="auto" w:fill="FFFFFF"/>
        <w:spacing w:before="0" w:beforeAutospacing="0" w:after="135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86718" w:rsidRPr="00A13581" w:rsidRDefault="00A86718" w:rsidP="008B6FE9">
      <w:pPr>
        <w:pStyle w:val="NormalWeb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A13581">
        <w:rPr>
          <w:b/>
          <w:bCs/>
          <w:color w:val="000000"/>
          <w:kern w:val="24"/>
          <w:sz w:val="28"/>
          <w:szCs w:val="28"/>
          <w:lang w:val="en-US"/>
        </w:rPr>
        <w:t>IV</w:t>
      </w:r>
      <w:r w:rsidRPr="00A13581">
        <w:rPr>
          <w:b/>
          <w:bCs/>
          <w:color w:val="000000"/>
          <w:kern w:val="24"/>
          <w:sz w:val="28"/>
          <w:szCs w:val="28"/>
        </w:rPr>
        <w:t>.</w:t>
      </w:r>
      <w:r>
        <w:rPr>
          <w:b/>
          <w:bCs/>
          <w:color w:val="000000"/>
          <w:kern w:val="24"/>
          <w:sz w:val="28"/>
          <w:szCs w:val="28"/>
        </w:rPr>
        <w:t xml:space="preserve"> </w:t>
      </w:r>
      <w:r w:rsidRPr="00A13581">
        <w:rPr>
          <w:b/>
          <w:bCs/>
          <w:color w:val="000000"/>
          <w:kern w:val="24"/>
          <w:sz w:val="28"/>
          <w:szCs w:val="28"/>
        </w:rPr>
        <w:t>Формирование умения определять и оценивать семейный бюджет.</w:t>
      </w:r>
    </w:p>
    <w:p w:rsidR="00A86718" w:rsidRPr="00A13581" w:rsidRDefault="00A86718" w:rsidP="00A13581">
      <w:pPr>
        <w:pStyle w:val="NormalWeb"/>
        <w:shd w:val="clear" w:color="auto" w:fill="FFFFFF"/>
        <w:spacing w:before="0" w:beforeAutospacing="0" w:after="135" w:afterAutospacing="0" w:line="360" w:lineRule="auto"/>
        <w:rPr>
          <w:b/>
          <w:bCs/>
          <w:sz w:val="28"/>
          <w:szCs w:val="28"/>
        </w:rPr>
      </w:pPr>
      <w:r w:rsidRPr="00A13581">
        <w:rPr>
          <w:b/>
          <w:bCs/>
          <w:sz w:val="28"/>
          <w:szCs w:val="28"/>
        </w:rPr>
        <w:t>Задание</w:t>
      </w:r>
      <w:r>
        <w:rPr>
          <w:b/>
          <w:bCs/>
          <w:sz w:val="28"/>
          <w:szCs w:val="28"/>
        </w:rPr>
        <w:t xml:space="preserve"> 2</w:t>
      </w:r>
      <w:r w:rsidRPr="00A13581">
        <w:rPr>
          <w:b/>
          <w:bCs/>
          <w:sz w:val="28"/>
          <w:szCs w:val="28"/>
        </w:rPr>
        <w:t>.</w:t>
      </w:r>
    </w:p>
    <w:p w:rsidR="00A86718" w:rsidRPr="00A13581" w:rsidRDefault="00A86718" w:rsidP="008B6FE9">
      <w:pPr>
        <w:pStyle w:val="NormalWeb"/>
        <w:shd w:val="clear" w:color="auto" w:fill="FFFFFF"/>
        <w:spacing w:before="0" w:beforeAutospacing="0" w:after="135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</w:t>
      </w:r>
      <w:r w:rsidRPr="00A13581">
        <w:rPr>
          <w:noProof/>
          <w:sz w:val="28"/>
          <w:szCs w:val="28"/>
        </w:rPr>
        <w:t>- Заполните таблицу</w:t>
      </w:r>
      <w:r w:rsidRPr="00A13581">
        <w:rPr>
          <w:sz w:val="28"/>
          <w:szCs w:val="28"/>
        </w:rPr>
        <w:t xml:space="preserve"> «Планирование семейного бюджета».</w:t>
      </w:r>
    </w:p>
    <w:tbl>
      <w:tblPr>
        <w:tblW w:w="6740" w:type="dxa"/>
        <w:tblInd w:w="2" w:type="dxa"/>
        <w:tblCellMar>
          <w:left w:w="0" w:type="dxa"/>
          <w:right w:w="0" w:type="dxa"/>
        </w:tblCellMar>
        <w:tblLook w:val="0000"/>
      </w:tblPr>
      <w:tblGrid>
        <w:gridCol w:w="611"/>
        <w:gridCol w:w="1984"/>
        <w:gridCol w:w="1144"/>
        <w:gridCol w:w="1857"/>
        <w:gridCol w:w="1144"/>
      </w:tblGrid>
      <w:tr w:rsidR="00A86718" w:rsidRPr="00A13581" w:rsidTr="00A13581">
        <w:trPr>
          <w:trHeight w:val="81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3581">
              <w:rPr>
                <w:b/>
                <w:bCs/>
                <w:sz w:val="28"/>
                <w:szCs w:val="28"/>
              </w:rPr>
              <w:t>№ п</w:t>
            </w:r>
            <w:r w:rsidRPr="00A13581">
              <w:rPr>
                <w:b/>
                <w:bCs/>
                <w:sz w:val="28"/>
                <w:szCs w:val="28"/>
                <w:lang w:val="en-US"/>
              </w:rPr>
              <w:t>/</w:t>
            </w:r>
            <w:r w:rsidRPr="00A13581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13581">
              <w:rPr>
                <w:b/>
                <w:bCs/>
                <w:sz w:val="28"/>
                <w:szCs w:val="28"/>
              </w:rPr>
              <w:t>Статьи дохода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13581">
              <w:rPr>
                <w:b/>
                <w:bCs/>
                <w:sz w:val="28"/>
                <w:szCs w:val="28"/>
              </w:rPr>
              <w:t>Сумма, руб.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13581">
              <w:rPr>
                <w:b/>
                <w:bCs/>
                <w:sz w:val="28"/>
                <w:szCs w:val="28"/>
              </w:rPr>
              <w:t>Статьи расхода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13581">
              <w:rPr>
                <w:b/>
                <w:bCs/>
                <w:sz w:val="28"/>
                <w:szCs w:val="28"/>
              </w:rPr>
              <w:t>Сумма, руб.</w:t>
            </w:r>
          </w:p>
        </w:tc>
      </w:tr>
      <w:tr w:rsidR="00A86718" w:rsidRPr="00A13581" w:rsidTr="00A13581">
        <w:trPr>
          <w:trHeight w:val="325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13581">
              <w:rPr>
                <w:b/>
                <w:bCs/>
                <w:sz w:val="28"/>
                <w:szCs w:val="28"/>
              </w:rPr>
              <w:t>Основные источники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13581">
              <w:rPr>
                <w:b/>
                <w:bCs/>
                <w:sz w:val="28"/>
                <w:szCs w:val="28"/>
              </w:rPr>
              <w:t>Постоянные расходы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</w:tr>
      <w:tr w:rsidR="00A86718" w:rsidRPr="00A13581" w:rsidTr="00A13581">
        <w:trPr>
          <w:trHeight w:val="19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</w:tr>
      <w:tr w:rsidR="00A86718" w:rsidRPr="00A13581" w:rsidTr="00A13581">
        <w:trPr>
          <w:trHeight w:val="19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</w:tr>
      <w:tr w:rsidR="00A86718" w:rsidRPr="00A13581" w:rsidTr="00A13581">
        <w:trPr>
          <w:trHeight w:val="19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</w:tr>
      <w:tr w:rsidR="00A86718" w:rsidRPr="00A13581" w:rsidTr="00A13581">
        <w:trPr>
          <w:trHeight w:val="19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</w:tr>
      <w:tr w:rsidR="00A86718" w:rsidRPr="00A13581" w:rsidTr="00A13581">
        <w:trPr>
          <w:trHeight w:val="19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</w:tr>
      <w:tr w:rsidR="00A86718" w:rsidRPr="00A13581" w:rsidTr="00A13581">
        <w:trPr>
          <w:trHeight w:val="19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</w:tr>
      <w:tr w:rsidR="00A86718" w:rsidRPr="00A13581" w:rsidTr="00A13581">
        <w:trPr>
          <w:trHeight w:val="19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</w:tr>
      <w:tr w:rsidR="00A86718" w:rsidRPr="00A13581" w:rsidTr="00A13581">
        <w:trPr>
          <w:trHeight w:val="19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</w:tr>
      <w:tr w:rsidR="00A86718" w:rsidRPr="00A13581" w:rsidTr="00A13581">
        <w:trPr>
          <w:trHeight w:val="19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</w:tr>
      <w:tr w:rsidR="00A86718" w:rsidRPr="00A13581" w:rsidTr="00A13581">
        <w:trPr>
          <w:trHeight w:val="19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after="135" w:line="360" w:lineRule="auto"/>
              <w:rPr>
                <w:sz w:val="28"/>
                <w:szCs w:val="28"/>
              </w:rPr>
            </w:pPr>
          </w:p>
        </w:tc>
      </w:tr>
      <w:tr w:rsidR="00A86718" w:rsidRPr="00A13581" w:rsidTr="00A13581">
        <w:trPr>
          <w:trHeight w:val="27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ИТОГО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3581">
              <w:rPr>
                <w:sz w:val="28"/>
                <w:szCs w:val="28"/>
              </w:rPr>
              <w:t>ИТОГО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A86718" w:rsidRPr="00A13581" w:rsidRDefault="00A86718" w:rsidP="004F3E64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3581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13581">
        <w:rPr>
          <w:rFonts w:ascii="Times New Roman" w:hAnsi="Times New Roman" w:cs="Times New Roman"/>
          <w:b/>
          <w:bCs/>
          <w:sz w:val="28"/>
          <w:szCs w:val="28"/>
        </w:rPr>
        <w:t xml:space="preserve">. Анаграммы. </w:t>
      </w: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3581">
        <w:rPr>
          <w:rFonts w:ascii="Times New Roman" w:hAnsi="Times New Roman" w:cs="Times New Roman"/>
          <w:sz w:val="28"/>
          <w:szCs w:val="28"/>
        </w:rPr>
        <w:t xml:space="preserve">Решив анаграммы, найдите «широкое» понятие. Получившиеся понятия относятся к доходам или расходам? Приведите примеры расходов. </w:t>
      </w:r>
    </w:p>
    <w:p w:rsidR="00A86718" w:rsidRPr="00A13581" w:rsidRDefault="00A86718" w:rsidP="00421FCA">
      <w:pPr>
        <w:shd w:val="clear" w:color="auto" w:fill="FFFFFF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13581">
        <w:rPr>
          <w:rFonts w:ascii="Times New Roman" w:hAnsi="Times New Roman" w:cs="Times New Roman"/>
          <w:sz w:val="28"/>
          <w:szCs w:val="28"/>
        </w:rPr>
        <w:t xml:space="preserve">лапазрат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718" w:rsidRPr="00A13581" w:rsidRDefault="00A86718" w:rsidP="00421FCA">
      <w:pPr>
        <w:shd w:val="clear" w:color="auto" w:fill="FFFFFF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13581">
        <w:rPr>
          <w:rFonts w:ascii="Times New Roman" w:hAnsi="Times New Roman" w:cs="Times New Roman"/>
          <w:sz w:val="28"/>
          <w:szCs w:val="28"/>
        </w:rPr>
        <w:t xml:space="preserve">осоиебп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718" w:rsidRPr="00A13581" w:rsidRDefault="00A86718" w:rsidP="00421FCA">
      <w:pPr>
        <w:shd w:val="clear" w:color="auto" w:fill="FFFFFF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13581">
        <w:rPr>
          <w:rFonts w:ascii="Times New Roman" w:hAnsi="Times New Roman" w:cs="Times New Roman"/>
          <w:sz w:val="28"/>
          <w:szCs w:val="28"/>
        </w:rPr>
        <w:t>дюетжб 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718" w:rsidRPr="00A13581" w:rsidRDefault="00A86718" w:rsidP="00421FCA">
      <w:pPr>
        <w:shd w:val="clear" w:color="auto" w:fill="FFFFFF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13581">
        <w:rPr>
          <w:rFonts w:ascii="Times New Roman" w:hAnsi="Times New Roman" w:cs="Times New Roman"/>
          <w:sz w:val="28"/>
          <w:szCs w:val="28"/>
        </w:rPr>
        <w:t>сраыодх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718" w:rsidRPr="00A13581" w:rsidRDefault="00A86718" w:rsidP="00421FCA">
      <w:pPr>
        <w:shd w:val="clear" w:color="auto" w:fill="FFFFFF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13581">
        <w:rPr>
          <w:rFonts w:ascii="Times New Roman" w:hAnsi="Times New Roman" w:cs="Times New Roman"/>
          <w:sz w:val="28"/>
          <w:szCs w:val="28"/>
        </w:rPr>
        <w:t xml:space="preserve">ииндятспе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718" w:rsidRPr="00A13581" w:rsidRDefault="00A86718" w:rsidP="00421FCA">
      <w:pPr>
        <w:shd w:val="clear" w:color="auto" w:fill="FFFFFF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13581">
        <w:rPr>
          <w:rFonts w:ascii="Times New Roman" w:hAnsi="Times New Roman" w:cs="Times New Roman"/>
          <w:sz w:val="28"/>
          <w:szCs w:val="28"/>
        </w:rPr>
        <w:t>ыдходо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3581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Pr="00A1358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135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Игра «Не ошибись»</w:t>
      </w:r>
    </w:p>
    <w:p w:rsidR="00A86718" w:rsidRPr="00A13581" w:rsidRDefault="00A86718" w:rsidP="00421FCA">
      <w:pPr>
        <w:widowControl w:val="0"/>
        <w:autoSpaceDE w:val="0"/>
        <w:autoSpaceDN w:val="0"/>
        <w:adjustRightInd w:val="0"/>
        <w:spacing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</w:t>
      </w:r>
      <w:r w:rsidRPr="00A13581">
        <w:rPr>
          <w:rFonts w:ascii="Times New Roman" w:hAnsi="Times New Roman" w:cs="Times New Roman"/>
          <w:sz w:val="28"/>
          <w:szCs w:val="28"/>
        </w:rPr>
        <w:t>здержки, затраты на необходимые покупки и услуги</w:t>
      </w:r>
    </w:p>
    <w:p w:rsidR="00A86718" w:rsidRPr="00A13581" w:rsidRDefault="00A86718" w:rsidP="00421FCA">
      <w:pPr>
        <w:widowControl w:val="0"/>
        <w:autoSpaceDE w:val="0"/>
        <w:autoSpaceDN w:val="0"/>
        <w:adjustRightInd w:val="0"/>
        <w:spacing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  <w:r w:rsidRPr="00A13581">
        <w:rPr>
          <w:rFonts w:ascii="Times New Roman" w:hAnsi="Times New Roman" w:cs="Times New Roman"/>
          <w:sz w:val="28"/>
          <w:szCs w:val="28"/>
        </w:rPr>
        <w:t>редства на содержание детей, взимаемые с отца или с матери</w:t>
      </w:r>
    </w:p>
    <w:p w:rsidR="00A86718" w:rsidRPr="00A13581" w:rsidRDefault="00A86718" w:rsidP="00421FCA">
      <w:pPr>
        <w:widowControl w:val="0"/>
        <w:autoSpaceDE w:val="0"/>
        <w:autoSpaceDN w:val="0"/>
        <w:adjustRightInd w:val="0"/>
        <w:spacing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Pr="00A13581">
        <w:rPr>
          <w:rFonts w:ascii="Times New Roman" w:hAnsi="Times New Roman" w:cs="Times New Roman"/>
          <w:sz w:val="28"/>
          <w:szCs w:val="28"/>
        </w:rPr>
        <w:t>сознанная необходимость в чем-либо материальном или духовном</w:t>
      </w:r>
    </w:p>
    <w:p w:rsidR="00A86718" w:rsidRPr="00A13581" w:rsidRDefault="00A86718" w:rsidP="00421FCA">
      <w:pPr>
        <w:widowControl w:val="0"/>
        <w:autoSpaceDE w:val="0"/>
        <w:autoSpaceDN w:val="0"/>
        <w:adjustRightInd w:val="0"/>
        <w:spacing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1358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3581">
        <w:rPr>
          <w:rFonts w:ascii="Times New Roman" w:hAnsi="Times New Roman" w:cs="Times New Roman"/>
          <w:sz w:val="28"/>
          <w:szCs w:val="28"/>
        </w:rPr>
        <w:t>бщая сумма денег, зарабатываемых или получаемых людьми за определенный период</w:t>
      </w:r>
    </w:p>
    <w:p w:rsidR="00A86718" w:rsidRPr="00A13581" w:rsidRDefault="00A86718" w:rsidP="00421FCA">
      <w:pPr>
        <w:widowControl w:val="0"/>
        <w:autoSpaceDE w:val="0"/>
        <w:autoSpaceDN w:val="0"/>
        <w:adjustRightInd w:val="0"/>
        <w:spacing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1358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13581">
        <w:rPr>
          <w:rFonts w:ascii="Times New Roman" w:hAnsi="Times New Roman" w:cs="Times New Roman"/>
          <w:sz w:val="28"/>
          <w:szCs w:val="28"/>
        </w:rPr>
        <w:t>оциальное пособие по уходу за ребенком</w:t>
      </w:r>
    </w:p>
    <w:p w:rsidR="00A86718" w:rsidRPr="00A13581" w:rsidRDefault="00A86718" w:rsidP="00421FCA">
      <w:pPr>
        <w:widowControl w:val="0"/>
        <w:autoSpaceDE w:val="0"/>
        <w:autoSpaceDN w:val="0"/>
        <w:adjustRightInd w:val="0"/>
        <w:spacing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13581">
        <w:rPr>
          <w:rFonts w:ascii="Times New Roman" w:hAnsi="Times New Roman" w:cs="Times New Roman"/>
          <w:sz w:val="28"/>
          <w:szCs w:val="28"/>
        </w:rPr>
        <w:t>. Схема доходов семьи, сообщества, области, государства</w:t>
      </w:r>
    </w:p>
    <w:p w:rsidR="00A86718" w:rsidRPr="00A13581" w:rsidRDefault="00A86718" w:rsidP="00421FCA">
      <w:pPr>
        <w:widowControl w:val="0"/>
        <w:autoSpaceDE w:val="0"/>
        <w:autoSpaceDN w:val="0"/>
        <w:adjustRightInd w:val="0"/>
        <w:spacing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Пл</w:t>
      </w:r>
      <w:r w:rsidRPr="00A13581">
        <w:rPr>
          <w:rFonts w:ascii="Times New Roman" w:hAnsi="Times New Roman" w:cs="Times New Roman"/>
          <w:sz w:val="28"/>
          <w:szCs w:val="28"/>
        </w:rPr>
        <w:t>ата работнику за труд</w:t>
      </w:r>
    </w:p>
    <w:p w:rsidR="00A86718" w:rsidRPr="00A13581" w:rsidRDefault="00A86718" w:rsidP="00421FCA">
      <w:pPr>
        <w:widowControl w:val="0"/>
        <w:autoSpaceDE w:val="0"/>
        <w:autoSpaceDN w:val="0"/>
        <w:adjustRightInd w:val="0"/>
        <w:spacing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</w:t>
      </w:r>
      <w:r w:rsidRPr="00A13581">
        <w:rPr>
          <w:rFonts w:ascii="Times New Roman" w:hAnsi="Times New Roman" w:cs="Times New Roman"/>
          <w:sz w:val="28"/>
          <w:szCs w:val="28"/>
        </w:rPr>
        <w:t>егулярная финансовая помощь учащимся средних-специальных и высших учебных заведений</w:t>
      </w:r>
    </w:p>
    <w:p w:rsidR="00A86718" w:rsidRPr="00A13581" w:rsidRDefault="00A86718" w:rsidP="00421FCA">
      <w:pPr>
        <w:widowControl w:val="0"/>
        <w:autoSpaceDE w:val="0"/>
        <w:autoSpaceDN w:val="0"/>
        <w:adjustRightInd w:val="0"/>
        <w:spacing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 Д</w:t>
      </w:r>
      <w:r w:rsidRPr="00A13581">
        <w:rPr>
          <w:rFonts w:ascii="Times New Roman" w:hAnsi="Times New Roman" w:cs="Times New Roman"/>
          <w:sz w:val="28"/>
          <w:szCs w:val="28"/>
        </w:rPr>
        <w:t>оход от бизнеса</w:t>
      </w: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5</w:t>
      </w:r>
      <w:r w:rsidRPr="00A13581">
        <w:rPr>
          <w:rFonts w:ascii="Times New Roman" w:hAnsi="Times New Roman" w:cs="Times New Roman"/>
          <w:b/>
          <w:bCs/>
          <w:sz w:val="28"/>
          <w:szCs w:val="28"/>
        </w:rPr>
        <w:t>. Решение задач.</w:t>
      </w: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581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581">
        <w:rPr>
          <w:rFonts w:ascii="Times New Roman" w:hAnsi="Times New Roman" w:cs="Times New Roman"/>
          <w:sz w:val="28"/>
          <w:szCs w:val="28"/>
        </w:rPr>
        <w:t xml:space="preserve">За каждую пятерку контрольной работы Миша получает 250 рублей. К следующему лету он хочет  купить себе велосипед, стоимость которого 4500 р. Сколько  должен получить пятерок Миша? </w:t>
      </w:r>
    </w:p>
    <w:p w:rsidR="00A86718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581">
        <w:rPr>
          <w:rFonts w:ascii="Times New Roman" w:hAnsi="Times New Roman" w:cs="Times New Roman"/>
          <w:sz w:val="28"/>
          <w:szCs w:val="28"/>
        </w:rPr>
        <w:t>2) Стоимость проезда на троллейбусе или автобусе 20 руб. Стоимость проезда на маршрутном такси, по тому же пути, 15 руб. Рассчитайте: сколько рублей в месяц сэкономит мама, если будет пользоваться маршрутным такси? (месяц 20 рабочих дней)</w:t>
      </w:r>
    </w:p>
    <w:p w:rsidR="00A86718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581">
        <w:rPr>
          <w:rFonts w:ascii="Times New Roman" w:hAnsi="Times New Roman" w:cs="Times New Roman"/>
          <w:sz w:val="28"/>
          <w:szCs w:val="28"/>
        </w:rPr>
        <w:t xml:space="preserve">3) Стоимость питания в школе 110руб. в день (50р. – завтрак, 60р. – обед). Сколько рублей необходимо дать Лизе на неделю, если во вторник и четверг она не обедает. </w:t>
      </w: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3581">
        <w:rPr>
          <w:rFonts w:ascii="Times New Roman" w:hAnsi="Times New Roman" w:cs="Times New Roman"/>
          <w:b/>
          <w:bCs/>
          <w:sz w:val="28"/>
          <w:szCs w:val="28"/>
        </w:rPr>
        <w:t>Зада</w:t>
      </w:r>
      <w:r>
        <w:rPr>
          <w:rFonts w:ascii="Times New Roman" w:hAnsi="Times New Roman" w:cs="Times New Roman"/>
          <w:b/>
          <w:bCs/>
          <w:sz w:val="28"/>
          <w:szCs w:val="28"/>
        </w:rPr>
        <w:t>ние 6</w:t>
      </w:r>
      <w:r w:rsidRPr="00A13581">
        <w:rPr>
          <w:rFonts w:ascii="Times New Roman" w:hAnsi="Times New Roman" w:cs="Times New Roman"/>
          <w:b/>
          <w:bCs/>
          <w:sz w:val="28"/>
          <w:szCs w:val="28"/>
        </w:rPr>
        <w:t>. Пословицы.</w:t>
      </w: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581">
        <w:rPr>
          <w:rFonts w:ascii="Times New Roman" w:hAnsi="Times New Roman" w:cs="Times New Roman"/>
          <w:sz w:val="28"/>
          <w:szCs w:val="28"/>
        </w:rPr>
        <w:t>Из предложенных пословиц выбрать те, которые относятся к теме «Семейный бюджет». Объяснить смысл пословиц.</w:t>
      </w: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58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581">
        <w:rPr>
          <w:rFonts w:ascii="Times New Roman" w:hAnsi="Times New Roman" w:cs="Times New Roman"/>
          <w:sz w:val="28"/>
          <w:szCs w:val="28"/>
        </w:rPr>
        <w:t>Денежки счет любят</w:t>
      </w: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58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581">
        <w:rPr>
          <w:rFonts w:ascii="Times New Roman" w:hAnsi="Times New Roman" w:cs="Times New Roman"/>
          <w:sz w:val="28"/>
          <w:szCs w:val="28"/>
        </w:rPr>
        <w:t xml:space="preserve">Бережливость лучше богатства </w:t>
      </w: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58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581">
        <w:rPr>
          <w:rFonts w:ascii="Times New Roman" w:hAnsi="Times New Roman" w:cs="Times New Roman"/>
          <w:sz w:val="28"/>
          <w:szCs w:val="28"/>
        </w:rPr>
        <w:t>Копейка рубль бережет</w:t>
      </w: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718" w:rsidRPr="00A13581" w:rsidRDefault="00A86718" w:rsidP="008B6F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13581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V</w:t>
      </w:r>
      <w:r w:rsidRPr="00A13581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13581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Подведение итогов.</w:t>
      </w:r>
    </w:p>
    <w:p w:rsidR="00A86718" w:rsidRPr="00A13581" w:rsidRDefault="00A86718" w:rsidP="00BB0B9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3581">
        <w:rPr>
          <w:rFonts w:ascii="Times New Roman" w:hAnsi="Times New Roman" w:cs="Times New Roman"/>
          <w:sz w:val="28"/>
          <w:szCs w:val="28"/>
        </w:rPr>
        <w:t>Приведите примеры жизненных ситуаций, где н</w:t>
      </w:r>
      <w:r>
        <w:rPr>
          <w:rFonts w:ascii="Times New Roman" w:hAnsi="Times New Roman" w:cs="Times New Roman"/>
          <w:sz w:val="28"/>
          <w:szCs w:val="28"/>
        </w:rPr>
        <w:t>ам пригодятся полученные знания?</w:t>
      </w:r>
    </w:p>
    <w:sectPr w:rsidR="00A86718" w:rsidRPr="00A13581" w:rsidSect="000C3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33F52"/>
    <w:multiLevelType w:val="hybridMultilevel"/>
    <w:tmpl w:val="C400F09C"/>
    <w:lvl w:ilvl="0" w:tplc="413C1F4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265CFBB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5742D514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1FB48D14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B0F6410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D694748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C6903318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74E8438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A500633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">
    <w:nsid w:val="28212E63"/>
    <w:multiLevelType w:val="hybridMultilevel"/>
    <w:tmpl w:val="A1ACEC78"/>
    <w:lvl w:ilvl="0" w:tplc="7F44DC6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BD70E3A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8A264B34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6DA499B0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788040AA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4CEC87EA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87D44232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09C072C8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CF2EB1BA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6A08AB"/>
    <w:multiLevelType w:val="hybridMultilevel"/>
    <w:tmpl w:val="62D86FEE"/>
    <w:lvl w:ilvl="0" w:tplc="56FA126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85D25E5C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46CC5FA8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19426370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57560E52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ADC4B450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1574862C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D5AE119C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DCB0E716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97275B"/>
    <w:multiLevelType w:val="hybridMultilevel"/>
    <w:tmpl w:val="1C2AD4CA"/>
    <w:lvl w:ilvl="0" w:tplc="0060D1B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F1AAAE8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8F4E4548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62B09136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2AE02DE6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40D6A1D6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7E25BDA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3EFCB8A2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BCFA7E3E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A64F12"/>
    <w:multiLevelType w:val="hybridMultilevel"/>
    <w:tmpl w:val="6E1495DC"/>
    <w:lvl w:ilvl="0" w:tplc="A0FEA7B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87204C8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DBFA88E0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63E491D6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49D02022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1FEE6CB0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1200AC4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7E201DB2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BAE2FB02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FE9"/>
    <w:rsid w:val="000258B5"/>
    <w:rsid w:val="000C3F81"/>
    <w:rsid w:val="001466AD"/>
    <w:rsid w:val="00194956"/>
    <w:rsid w:val="00270C25"/>
    <w:rsid w:val="002B2491"/>
    <w:rsid w:val="002B335D"/>
    <w:rsid w:val="003E26B0"/>
    <w:rsid w:val="00421FCA"/>
    <w:rsid w:val="00481925"/>
    <w:rsid w:val="004F3E64"/>
    <w:rsid w:val="005C31F0"/>
    <w:rsid w:val="00863717"/>
    <w:rsid w:val="008B6FE9"/>
    <w:rsid w:val="008E3867"/>
    <w:rsid w:val="009704E6"/>
    <w:rsid w:val="009F1B4A"/>
    <w:rsid w:val="00A13581"/>
    <w:rsid w:val="00A86718"/>
    <w:rsid w:val="00A87382"/>
    <w:rsid w:val="00B54C1C"/>
    <w:rsid w:val="00B55BF7"/>
    <w:rsid w:val="00B8346A"/>
    <w:rsid w:val="00BB0B9E"/>
    <w:rsid w:val="00F47126"/>
    <w:rsid w:val="00FA0494"/>
    <w:rsid w:val="00FB1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FE9"/>
    <w:pPr>
      <w:jc w:val="center"/>
    </w:pPr>
    <w:rPr>
      <w:rFonts w:ascii="Arial Unicode MS" w:hAnsi="Arial Unicode MS"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B6FE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rsid w:val="008B6F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6FE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4</Pages>
  <Words>640</Words>
  <Characters>3649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Home</cp:lastModifiedBy>
  <cp:revision>4</cp:revision>
  <dcterms:created xsi:type="dcterms:W3CDTF">2019-02-03T16:12:00Z</dcterms:created>
  <dcterms:modified xsi:type="dcterms:W3CDTF">2020-08-12T17:25:00Z</dcterms:modified>
</cp:coreProperties>
</file>