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A1A" w:rsidRPr="007C4968" w:rsidRDefault="00464A1A" w:rsidP="00DB58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C4968">
        <w:rPr>
          <w:rFonts w:ascii="Times New Roman" w:hAnsi="Times New Roman"/>
          <w:sz w:val="28"/>
          <w:szCs w:val="28"/>
        </w:rPr>
        <w:t>Ставропольский край</w:t>
      </w:r>
    </w:p>
    <w:p w:rsidR="00464A1A" w:rsidRPr="007C4968" w:rsidRDefault="00464A1A" w:rsidP="00DB58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C4968">
        <w:rPr>
          <w:rFonts w:ascii="Times New Roman" w:hAnsi="Times New Roman"/>
          <w:sz w:val="28"/>
          <w:szCs w:val="28"/>
        </w:rPr>
        <w:t xml:space="preserve">Степновский муниципальный </w:t>
      </w:r>
      <w:r>
        <w:rPr>
          <w:rFonts w:ascii="Times New Roman" w:hAnsi="Times New Roman"/>
          <w:sz w:val="28"/>
          <w:szCs w:val="28"/>
        </w:rPr>
        <w:t>округ</w:t>
      </w:r>
    </w:p>
    <w:p w:rsidR="00464A1A" w:rsidRPr="007C4968" w:rsidRDefault="00464A1A" w:rsidP="00DB58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C4968">
        <w:rPr>
          <w:rFonts w:ascii="Times New Roman" w:hAnsi="Times New Roman"/>
          <w:sz w:val="28"/>
          <w:szCs w:val="28"/>
        </w:rPr>
        <w:t xml:space="preserve">Школьный этап всероссийской олимпиады школьников </w:t>
      </w:r>
    </w:p>
    <w:p w:rsidR="00464A1A" w:rsidRPr="007C4968" w:rsidRDefault="00464A1A" w:rsidP="00DB58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C4968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21</w:t>
      </w:r>
      <w:r w:rsidRPr="007C4968">
        <w:rPr>
          <w:rFonts w:ascii="Times New Roman" w:hAnsi="Times New Roman"/>
          <w:sz w:val="28"/>
          <w:szCs w:val="28"/>
        </w:rPr>
        <w:t>/2</w:t>
      </w:r>
      <w:r>
        <w:rPr>
          <w:rFonts w:ascii="Times New Roman" w:hAnsi="Times New Roman"/>
          <w:sz w:val="28"/>
          <w:szCs w:val="28"/>
        </w:rPr>
        <w:t>2</w:t>
      </w:r>
      <w:r w:rsidRPr="007C4968">
        <w:rPr>
          <w:rFonts w:ascii="Times New Roman" w:hAnsi="Times New Roman"/>
          <w:sz w:val="28"/>
          <w:szCs w:val="28"/>
        </w:rPr>
        <w:t xml:space="preserve"> учебного года</w:t>
      </w:r>
    </w:p>
    <w:p w:rsidR="00464A1A" w:rsidRPr="007C4968" w:rsidRDefault="00464A1A" w:rsidP="00DB58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C4968">
        <w:rPr>
          <w:rFonts w:ascii="Times New Roman" w:hAnsi="Times New Roman"/>
          <w:sz w:val="28"/>
          <w:szCs w:val="28"/>
        </w:rPr>
        <w:t>ИСКУССТВО</w:t>
      </w:r>
    </w:p>
    <w:p w:rsidR="00464A1A" w:rsidRPr="007C4968" w:rsidRDefault="00464A1A" w:rsidP="00DB58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C4968">
        <w:rPr>
          <w:rFonts w:ascii="Times New Roman" w:hAnsi="Times New Roman"/>
          <w:sz w:val="28"/>
          <w:szCs w:val="28"/>
        </w:rPr>
        <w:t>5-6 класс</w:t>
      </w:r>
    </w:p>
    <w:p w:rsidR="00464A1A" w:rsidRPr="007C4968" w:rsidRDefault="00464A1A" w:rsidP="00DB58C2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u w:val="single"/>
          <w:lang w:eastAsia="zh-CN"/>
        </w:rPr>
      </w:pPr>
    </w:p>
    <w:p w:rsidR="00464A1A" w:rsidRPr="007C4968" w:rsidRDefault="00464A1A" w:rsidP="00DB58C2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eastAsia="zh-CN"/>
        </w:rPr>
      </w:pPr>
      <w:r w:rsidRPr="007C4968">
        <w:rPr>
          <w:rFonts w:ascii="Times New Roman" w:hAnsi="Times New Roman"/>
          <w:sz w:val="28"/>
          <w:szCs w:val="28"/>
          <w:lang w:eastAsia="zh-CN"/>
        </w:rPr>
        <w:t>За 5 заданий максимально – 100 баллов</w:t>
      </w:r>
    </w:p>
    <w:p w:rsidR="00464A1A" w:rsidRPr="007C4968" w:rsidRDefault="00464A1A" w:rsidP="00DB58C2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u w:val="single"/>
          <w:lang w:eastAsia="zh-CN"/>
        </w:rPr>
      </w:pPr>
    </w:p>
    <w:p w:rsidR="00464A1A" w:rsidRPr="007C4968" w:rsidRDefault="00464A1A" w:rsidP="00DB58C2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u w:val="single"/>
          <w:lang w:eastAsia="zh-CN"/>
        </w:rPr>
      </w:pPr>
    </w:p>
    <w:p w:rsidR="00464A1A" w:rsidRPr="007C4968" w:rsidRDefault="00464A1A" w:rsidP="00DB58C2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  <w:t>Задание №1</w:t>
      </w:r>
    </w:p>
    <w:p w:rsidR="00464A1A" w:rsidRPr="007C4968" w:rsidRDefault="00464A1A" w:rsidP="00DB58C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968">
        <w:rPr>
          <w:rFonts w:ascii="Times New Roman" w:hAnsi="Times New Roman"/>
          <w:sz w:val="28"/>
          <w:szCs w:val="28"/>
          <w:lang w:eastAsia="ru-RU"/>
        </w:rPr>
        <w:t xml:space="preserve">Даны ряды слов. </w:t>
      </w:r>
    </w:p>
    <w:p w:rsidR="00464A1A" w:rsidRPr="007C4968" w:rsidRDefault="00464A1A" w:rsidP="00DB58C2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968">
        <w:rPr>
          <w:rFonts w:ascii="Times New Roman" w:hAnsi="Times New Roman"/>
          <w:sz w:val="28"/>
          <w:szCs w:val="28"/>
          <w:lang w:eastAsia="ru-RU"/>
        </w:rPr>
        <w:t xml:space="preserve">Найдите лишний элемент в каждой строке и </w:t>
      </w:r>
      <w:r w:rsidRPr="007C4968">
        <w:rPr>
          <w:rFonts w:ascii="Times New Roman" w:hAnsi="Times New Roman"/>
          <w:sz w:val="28"/>
          <w:szCs w:val="28"/>
          <w:u w:val="single"/>
          <w:lang w:eastAsia="ru-RU"/>
        </w:rPr>
        <w:t>подчеркните</w:t>
      </w:r>
      <w:r w:rsidRPr="007C4968">
        <w:rPr>
          <w:rFonts w:ascii="Times New Roman" w:hAnsi="Times New Roman"/>
          <w:sz w:val="28"/>
          <w:szCs w:val="28"/>
          <w:lang w:eastAsia="ru-RU"/>
        </w:rPr>
        <w:t xml:space="preserve"> его. </w:t>
      </w:r>
    </w:p>
    <w:p w:rsidR="00464A1A" w:rsidRPr="007C4968" w:rsidRDefault="00464A1A" w:rsidP="00DB58C2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968">
        <w:rPr>
          <w:rFonts w:ascii="Times New Roman" w:hAnsi="Times New Roman"/>
          <w:sz w:val="28"/>
          <w:szCs w:val="28"/>
          <w:lang w:eastAsia="ru-RU"/>
        </w:rPr>
        <w:t xml:space="preserve">Поясните свое решение: </w:t>
      </w:r>
    </w:p>
    <w:p w:rsidR="00464A1A" w:rsidRPr="007C4968" w:rsidRDefault="00464A1A" w:rsidP="00DB58C2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968">
        <w:rPr>
          <w:rFonts w:ascii="Times New Roman" w:hAnsi="Times New Roman"/>
          <w:sz w:val="28"/>
          <w:szCs w:val="28"/>
          <w:lang w:eastAsia="ru-RU"/>
        </w:rPr>
        <w:t xml:space="preserve">почему этот элемент лишний, </w:t>
      </w:r>
    </w:p>
    <w:p w:rsidR="00464A1A" w:rsidRPr="007C4968" w:rsidRDefault="00464A1A" w:rsidP="00DB58C2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968">
        <w:rPr>
          <w:rFonts w:ascii="Times New Roman" w:hAnsi="Times New Roman"/>
          <w:sz w:val="28"/>
          <w:szCs w:val="28"/>
          <w:lang w:eastAsia="ru-RU"/>
        </w:rPr>
        <w:t>что объединяет остальные.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61"/>
        <w:gridCol w:w="6379"/>
      </w:tblGrid>
      <w:tr w:rsidR="00464A1A" w:rsidRPr="00A710FE" w:rsidTr="00A710FE">
        <w:tc>
          <w:tcPr>
            <w:tcW w:w="4361" w:type="dxa"/>
          </w:tcPr>
          <w:p w:rsidR="00464A1A" w:rsidRPr="00A710FE" w:rsidRDefault="00464A1A" w:rsidP="00A710F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sz w:val="28"/>
                <w:szCs w:val="28"/>
                <w:lang w:eastAsia="ru-RU"/>
              </w:rPr>
              <w:t>Элементы</w:t>
            </w:r>
          </w:p>
        </w:tc>
        <w:tc>
          <w:tcPr>
            <w:tcW w:w="6379" w:type="dxa"/>
          </w:tcPr>
          <w:p w:rsidR="00464A1A" w:rsidRPr="00A710FE" w:rsidRDefault="00464A1A" w:rsidP="00A710F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sz w:val="28"/>
                <w:szCs w:val="28"/>
                <w:lang w:eastAsia="ru-RU"/>
              </w:rPr>
              <w:t>Объяснение</w:t>
            </w:r>
          </w:p>
        </w:tc>
      </w:tr>
      <w:tr w:rsidR="00464A1A" w:rsidRPr="00A710FE" w:rsidTr="00A710FE">
        <w:tc>
          <w:tcPr>
            <w:tcW w:w="4361" w:type="dxa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sz w:val="28"/>
                <w:szCs w:val="28"/>
                <w:lang w:eastAsia="ru-RU"/>
              </w:rPr>
              <w:t>Виолончель, труба, свирель, арфа</w:t>
            </w:r>
          </w:p>
        </w:tc>
        <w:tc>
          <w:tcPr>
            <w:tcW w:w="6379" w:type="dxa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64A1A" w:rsidRPr="00A710FE" w:rsidTr="00A710FE">
        <w:tc>
          <w:tcPr>
            <w:tcW w:w="4361" w:type="dxa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sz w:val="28"/>
                <w:szCs w:val="28"/>
                <w:lang w:eastAsia="ru-RU"/>
              </w:rPr>
              <w:t>Н.А. Римский-Корсаков,</w:t>
            </w:r>
          </w:p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Ф. Шуберт, Н. Носов, </w:t>
            </w:r>
          </w:p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sz w:val="28"/>
                <w:szCs w:val="28"/>
                <w:lang w:eastAsia="ru-RU"/>
              </w:rPr>
              <w:t>М.П. Мусоргский, В.А. Моцарт</w:t>
            </w:r>
          </w:p>
        </w:tc>
        <w:tc>
          <w:tcPr>
            <w:tcW w:w="6379" w:type="dxa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64A1A" w:rsidRPr="00A710FE" w:rsidTr="00A710FE">
        <w:tc>
          <w:tcPr>
            <w:tcW w:w="4361" w:type="dxa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sz w:val="28"/>
                <w:szCs w:val="28"/>
                <w:lang w:eastAsia="ru-RU"/>
              </w:rPr>
              <w:t>«Спящая красавица», «Золушка», «Щелкунчик», «Лебединое озеро»</w:t>
            </w:r>
          </w:p>
        </w:tc>
        <w:tc>
          <w:tcPr>
            <w:tcW w:w="6379" w:type="dxa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64A1A" w:rsidRPr="00A710FE" w:rsidTr="00A710FE">
        <w:tc>
          <w:tcPr>
            <w:tcW w:w="4361" w:type="dxa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sz w:val="28"/>
                <w:szCs w:val="28"/>
                <w:lang w:eastAsia="ru-RU"/>
              </w:rPr>
              <w:t>День Победы, Международный женский день, День Защитника Отчества, Новый год, Рождество</w:t>
            </w:r>
          </w:p>
        </w:tc>
        <w:tc>
          <w:tcPr>
            <w:tcW w:w="6379" w:type="dxa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464A1A" w:rsidRPr="007C4968" w:rsidRDefault="00464A1A" w:rsidP="00DB58C2">
      <w:pPr>
        <w:tabs>
          <w:tab w:val="left" w:pos="1560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zh-CN"/>
        </w:rPr>
      </w:pPr>
    </w:p>
    <w:p w:rsidR="00464A1A" w:rsidRPr="007C4968" w:rsidRDefault="00464A1A" w:rsidP="00DB58C2">
      <w:pPr>
        <w:tabs>
          <w:tab w:val="left" w:pos="1560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zh-CN"/>
        </w:rPr>
      </w:pPr>
      <w:r w:rsidRPr="007C4968">
        <w:rPr>
          <w:rFonts w:ascii="Times New Roman" w:hAnsi="Times New Roman"/>
          <w:sz w:val="28"/>
          <w:szCs w:val="28"/>
          <w:lang w:eastAsia="zh-CN"/>
        </w:rPr>
        <w:t xml:space="preserve">Максимальная оценка – 20 баллов  </w:t>
      </w:r>
    </w:p>
    <w:p w:rsidR="00464A1A" w:rsidRPr="007C4968" w:rsidRDefault="00464A1A" w:rsidP="00DB58C2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464A1A" w:rsidRPr="007C4968" w:rsidRDefault="00464A1A" w:rsidP="00DB58C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Задание №2</w:t>
      </w:r>
    </w:p>
    <w:p w:rsidR="00464A1A" w:rsidRPr="007C4968" w:rsidRDefault="00464A1A" w:rsidP="00DB58C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968">
        <w:rPr>
          <w:rFonts w:ascii="Times New Roman" w:hAnsi="Times New Roman"/>
          <w:sz w:val="28"/>
          <w:szCs w:val="28"/>
          <w:lang w:eastAsia="ru-RU"/>
        </w:rPr>
        <w:t>Даны иллюстрации к сказкам.</w:t>
      </w:r>
    </w:p>
    <w:p w:rsidR="00464A1A" w:rsidRPr="007C4968" w:rsidRDefault="00464A1A" w:rsidP="00DB58C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968">
        <w:rPr>
          <w:rFonts w:ascii="Times New Roman" w:hAnsi="Times New Roman"/>
          <w:sz w:val="28"/>
          <w:szCs w:val="28"/>
          <w:lang w:eastAsia="ru-RU"/>
        </w:rPr>
        <w:t xml:space="preserve">1. Укажите названия произведений и их авторов, язык, на котором создано произведение. </w:t>
      </w:r>
    </w:p>
    <w:p w:rsidR="00464A1A" w:rsidRPr="007C4968" w:rsidRDefault="00464A1A" w:rsidP="00DB58C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968">
        <w:rPr>
          <w:rFonts w:ascii="Times New Roman" w:hAnsi="Times New Roman"/>
          <w:sz w:val="28"/>
          <w:szCs w:val="28"/>
          <w:lang w:eastAsia="ru-RU"/>
        </w:rPr>
        <w:t>2. Если какая-то из сказок стала основой для мультипликационного, художественного произведения, отметьте это в графе «Примечание», укажите жанр.</w:t>
      </w:r>
    </w:p>
    <w:p w:rsidR="00464A1A" w:rsidRPr="007C4968" w:rsidRDefault="00464A1A" w:rsidP="00DB58C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61"/>
        <w:gridCol w:w="6237"/>
      </w:tblGrid>
      <w:tr w:rsidR="00464A1A" w:rsidRPr="00A710FE" w:rsidTr="00A710FE">
        <w:tc>
          <w:tcPr>
            <w:tcW w:w="4361" w:type="dxa"/>
          </w:tcPr>
          <w:p w:rsidR="00464A1A" w:rsidRPr="00A710FE" w:rsidRDefault="00464A1A" w:rsidP="007A1192">
            <w:pPr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1. </w:t>
            </w:r>
            <w:r w:rsidRPr="00A710F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http://img-fotki.yandex.ru/get/9312/157060903.196/0_f74ff_2f8025b7_XL.jpg" style="width:192.75pt;height:146.25pt;visibility:visible">
                  <v:imagedata r:id="rId5" o:title=""/>
                </v:shape>
              </w:pict>
            </w:r>
          </w:p>
        </w:tc>
        <w:tc>
          <w:tcPr>
            <w:tcW w:w="6237" w:type="dxa"/>
          </w:tcPr>
          <w:p w:rsidR="00464A1A" w:rsidRPr="00A710FE" w:rsidRDefault="00464A1A" w:rsidP="00A710F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2. </w:t>
            </w:r>
            <w:r w:rsidRPr="00A710F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2" o:spid="_x0000_i1026" type="#_x0000_t75" alt="http://nevsepic.com.ua/uploads/posts/2011-10/1318103547_shepard17_www.nevsepic.com.ua.jpg" style="width:282pt;height:2in;visibility:visible">
                  <v:imagedata r:id="rId6" o:title=""/>
                </v:shape>
              </w:pict>
            </w:r>
          </w:p>
        </w:tc>
      </w:tr>
      <w:tr w:rsidR="00464A1A" w:rsidRPr="00A710FE" w:rsidTr="00A710FE">
        <w:tc>
          <w:tcPr>
            <w:tcW w:w="4361" w:type="dxa"/>
          </w:tcPr>
          <w:p w:rsidR="00464A1A" w:rsidRPr="00A710FE" w:rsidRDefault="00464A1A" w:rsidP="00A710F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3. </w:t>
            </w:r>
            <w:r w:rsidRPr="00A710F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3" o:spid="_x0000_i1027" type="#_x0000_t75" alt="http://2.bp.blogspot.com/-WSHOhZXd9s4/TwvHyFpk9yI/AAAAAAAAEH4/Tvae5qoVaos/s1600/Milo+Winter+Alice%2527s+Adventures+in+Wonderland+and+Through+the+Looking+Glass.jpg" style="width:127.5pt;height:183.75pt;visibility:visible">
                  <v:imagedata r:id="rId7" o:title=""/>
                </v:shape>
              </w:pict>
            </w:r>
          </w:p>
        </w:tc>
        <w:tc>
          <w:tcPr>
            <w:tcW w:w="6237" w:type="dxa"/>
          </w:tcPr>
          <w:p w:rsidR="00464A1A" w:rsidRPr="00A710FE" w:rsidRDefault="00464A1A" w:rsidP="00A710F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4. </w:t>
            </w:r>
            <w:r w:rsidRPr="00A710F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4" o:spid="_x0000_i1028" type="#_x0000_t75" alt="http://ljplus.ru/img4/t/o/toniacat/06.jpg" style="width:285pt;height:182.25pt;visibility:visible">
                  <v:imagedata r:id="rId8" o:title=""/>
                </v:shape>
              </w:pict>
            </w:r>
          </w:p>
        </w:tc>
      </w:tr>
    </w:tbl>
    <w:p w:rsidR="00464A1A" w:rsidRPr="007C4968" w:rsidRDefault="00464A1A" w:rsidP="00DB58C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A1A" w:rsidRPr="007C4968" w:rsidRDefault="00464A1A" w:rsidP="00DB58C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A1A" w:rsidRPr="007C4968" w:rsidRDefault="00464A1A" w:rsidP="00DB58C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4"/>
        <w:gridCol w:w="5192"/>
        <w:gridCol w:w="2016"/>
        <w:gridCol w:w="3054"/>
      </w:tblGrid>
      <w:tr w:rsidR="00464A1A" w:rsidRPr="00A710FE" w:rsidTr="00A710FE">
        <w:tc>
          <w:tcPr>
            <w:tcW w:w="0" w:type="auto"/>
          </w:tcPr>
          <w:p w:rsidR="00464A1A" w:rsidRPr="00A710FE" w:rsidRDefault="00464A1A" w:rsidP="00A710F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192" w:type="dxa"/>
          </w:tcPr>
          <w:p w:rsidR="00464A1A" w:rsidRPr="00A710FE" w:rsidRDefault="00464A1A" w:rsidP="00A710F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sz w:val="28"/>
                <w:szCs w:val="28"/>
                <w:lang w:eastAsia="ru-RU"/>
              </w:rPr>
              <w:t>Автор, название</w:t>
            </w:r>
          </w:p>
        </w:tc>
        <w:tc>
          <w:tcPr>
            <w:tcW w:w="0" w:type="auto"/>
          </w:tcPr>
          <w:p w:rsidR="00464A1A" w:rsidRPr="00A710FE" w:rsidRDefault="00464A1A" w:rsidP="00A710F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sz w:val="28"/>
                <w:szCs w:val="28"/>
                <w:lang w:eastAsia="ru-RU"/>
              </w:rPr>
              <w:t>Язык оригинала</w:t>
            </w:r>
          </w:p>
        </w:tc>
        <w:tc>
          <w:tcPr>
            <w:tcW w:w="3054" w:type="dxa"/>
          </w:tcPr>
          <w:p w:rsidR="00464A1A" w:rsidRPr="00A710FE" w:rsidRDefault="00464A1A" w:rsidP="00A710F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</w:tc>
      </w:tr>
      <w:tr w:rsidR="00464A1A" w:rsidRPr="00A710FE" w:rsidTr="00A710FE">
        <w:tc>
          <w:tcPr>
            <w:tcW w:w="0" w:type="auto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92" w:type="dxa"/>
          </w:tcPr>
          <w:p w:rsidR="00464A1A" w:rsidRPr="00A710FE" w:rsidRDefault="00464A1A" w:rsidP="007A1192">
            <w:pPr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64A1A" w:rsidRPr="00A710FE" w:rsidRDefault="00464A1A" w:rsidP="007A1192">
            <w:pPr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464A1A" w:rsidRPr="00A710FE" w:rsidRDefault="00464A1A" w:rsidP="007A1192">
            <w:pPr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54" w:type="dxa"/>
          </w:tcPr>
          <w:p w:rsidR="00464A1A" w:rsidRPr="00A710FE" w:rsidRDefault="00464A1A" w:rsidP="007A1192">
            <w:pPr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64A1A" w:rsidRPr="00A710FE" w:rsidTr="00A710FE">
        <w:tc>
          <w:tcPr>
            <w:tcW w:w="0" w:type="auto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92" w:type="dxa"/>
          </w:tcPr>
          <w:p w:rsidR="00464A1A" w:rsidRPr="00A710FE" w:rsidRDefault="00464A1A" w:rsidP="007A1192">
            <w:pPr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64A1A" w:rsidRPr="00A710FE" w:rsidRDefault="00464A1A" w:rsidP="007A1192">
            <w:pPr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464A1A" w:rsidRPr="00A710FE" w:rsidRDefault="00464A1A" w:rsidP="007A1192">
            <w:pPr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54" w:type="dxa"/>
          </w:tcPr>
          <w:p w:rsidR="00464A1A" w:rsidRPr="00A710FE" w:rsidRDefault="00464A1A" w:rsidP="007A1192">
            <w:pPr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64A1A" w:rsidRPr="00A710FE" w:rsidTr="00A710FE">
        <w:tc>
          <w:tcPr>
            <w:tcW w:w="0" w:type="auto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92" w:type="dxa"/>
          </w:tcPr>
          <w:p w:rsidR="00464A1A" w:rsidRPr="00A710FE" w:rsidRDefault="00464A1A" w:rsidP="007A1192">
            <w:pPr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64A1A" w:rsidRPr="00A710FE" w:rsidRDefault="00464A1A" w:rsidP="007A1192">
            <w:pPr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464A1A" w:rsidRPr="00A710FE" w:rsidRDefault="00464A1A" w:rsidP="007A1192">
            <w:pPr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54" w:type="dxa"/>
          </w:tcPr>
          <w:p w:rsidR="00464A1A" w:rsidRPr="00A710FE" w:rsidRDefault="00464A1A" w:rsidP="007A1192">
            <w:pPr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64A1A" w:rsidRPr="00A710FE" w:rsidTr="00A710FE">
        <w:tc>
          <w:tcPr>
            <w:tcW w:w="0" w:type="auto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92" w:type="dxa"/>
          </w:tcPr>
          <w:p w:rsidR="00464A1A" w:rsidRPr="00A710FE" w:rsidRDefault="00464A1A" w:rsidP="007A1192">
            <w:pPr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64A1A" w:rsidRPr="00A710FE" w:rsidRDefault="00464A1A" w:rsidP="007A1192">
            <w:pPr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464A1A" w:rsidRPr="00A710FE" w:rsidRDefault="00464A1A" w:rsidP="007A1192">
            <w:pPr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54" w:type="dxa"/>
          </w:tcPr>
          <w:p w:rsidR="00464A1A" w:rsidRPr="00A710FE" w:rsidRDefault="00464A1A" w:rsidP="007A1192">
            <w:pPr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464A1A" w:rsidRPr="007C4968" w:rsidRDefault="00464A1A" w:rsidP="00DB58C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zh-CN"/>
        </w:rPr>
      </w:pPr>
      <w:r w:rsidRPr="007C4968">
        <w:rPr>
          <w:rFonts w:ascii="Times New Roman" w:hAnsi="Times New Roman"/>
          <w:sz w:val="28"/>
          <w:szCs w:val="28"/>
          <w:lang w:eastAsia="zh-CN"/>
        </w:rPr>
        <w:t>Максимальная оценка – 20 баллов</w:t>
      </w:r>
    </w:p>
    <w:p w:rsidR="00464A1A" w:rsidRPr="007C4968" w:rsidRDefault="00464A1A" w:rsidP="00DB58C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zh-CN"/>
        </w:rPr>
      </w:pPr>
    </w:p>
    <w:p w:rsidR="00464A1A" w:rsidRPr="007C4968" w:rsidRDefault="00464A1A" w:rsidP="00DB58C2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464A1A" w:rsidRDefault="00464A1A" w:rsidP="00DB58C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4A1A" w:rsidRDefault="00464A1A" w:rsidP="00DB58C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4A1A" w:rsidRDefault="00464A1A" w:rsidP="00DB58C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4A1A" w:rsidRDefault="00464A1A" w:rsidP="00DB58C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4A1A" w:rsidRDefault="00464A1A" w:rsidP="00DB58C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4A1A" w:rsidRDefault="00464A1A" w:rsidP="00DB58C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4A1A" w:rsidRDefault="00464A1A" w:rsidP="00DB58C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4A1A" w:rsidRDefault="00464A1A" w:rsidP="00DB58C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4A1A" w:rsidRDefault="00464A1A" w:rsidP="00DB58C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4A1A" w:rsidRDefault="00464A1A" w:rsidP="00DB58C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4A1A" w:rsidRDefault="00464A1A" w:rsidP="00DB58C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4A1A" w:rsidRDefault="00464A1A" w:rsidP="00DB58C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4A1A" w:rsidRPr="007C4968" w:rsidRDefault="00464A1A" w:rsidP="00DB58C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Задание №3</w:t>
      </w:r>
    </w:p>
    <w:p w:rsidR="00464A1A" w:rsidRDefault="00464A1A" w:rsidP="00DB58C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968">
        <w:rPr>
          <w:rFonts w:ascii="Times New Roman" w:hAnsi="Times New Roman"/>
          <w:sz w:val="28"/>
          <w:szCs w:val="28"/>
          <w:lang w:eastAsia="ru-RU"/>
        </w:rPr>
        <w:t>Дан фрагмент живописного произведения, узнайте произведение.</w:t>
      </w:r>
    </w:p>
    <w:p w:rsidR="00464A1A" w:rsidRPr="007E1849" w:rsidRDefault="00464A1A" w:rsidP="00DB58C2">
      <w:pPr>
        <w:rPr>
          <w:rFonts w:ascii="Times New Roman" w:hAnsi="Times New Roman"/>
          <w:sz w:val="28"/>
          <w:szCs w:val="28"/>
          <w:lang w:eastAsia="ru-RU"/>
        </w:rPr>
      </w:pPr>
    </w:p>
    <w:p w:rsidR="00464A1A" w:rsidRPr="007C4968" w:rsidRDefault="00464A1A" w:rsidP="00DB58C2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5" o:spid="_x0000_s1026" type="#_x0000_t75" style="position:absolute;left:0;text-align:left;margin-left:-2.05pt;margin-top:31.3pt;width:213.5pt;height:214.1pt;z-index:251658240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 w:rsidRPr="007C4968">
        <w:rPr>
          <w:rFonts w:ascii="Times New Roman" w:hAnsi="Times New Roman"/>
          <w:sz w:val="28"/>
          <w:szCs w:val="28"/>
          <w:lang w:eastAsia="ru-RU"/>
        </w:rPr>
        <w:t>Напишите название и автора картины.</w:t>
      </w:r>
    </w:p>
    <w:p w:rsidR="00464A1A" w:rsidRPr="007C4968" w:rsidRDefault="00464A1A" w:rsidP="00DB58C2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968">
        <w:rPr>
          <w:rFonts w:ascii="Times New Roman" w:hAnsi="Times New Roman"/>
          <w:sz w:val="28"/>
          <w:szCs w:val="28"/>
          <w:lang w:eastAsia="ru-RU"/>
        </w:rPr>
        <w:t>Опишите, что изображено на картине, на данном фрагменте, что находится справа и слева от него, какие Вам помнятся детали.</w:t>
      </w:r>
    </w:p>
    <w:p w:rsidR="00464A1A" w:rsidRPr="007C4968" w:rsidRDefault="00464A1A" w:rsidP="00DB58C2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968">
        <w:rPr>
          <w:rFonts w:ascii="Times New Roman" w:hAnsi="Times New Roman"/>
          <w:sz w:val="28"/>
          <w:szCs w:val="28"/>
          <w:lang w:eastAsia="ru-RU"/>
        </w:rPr>
        <w:t>Напишите 5-6 слов или словосочетаний, рассказывающих о картине, передающих ее настроение.</w:t>
      </w:r>
    </w:p>
    <w:p w:rsidR="00464A1A" w:rsidRPr="007C4968" w:rsidRDefault="00464A1A" w:rsidP="00DB58C2">
      <w:pPr>
        <w:spacing w:after="0" w:line="240" w:lineRule="auto"/>
        <w:ind w:left="1069"/>
        <w:jc w:val="right"/>
        <w:rPr>
          <w:rFonts w:ascii="Times New Roman" w:hAnsi="Times New Roman"/>
          <w:sz w:val="28"/>
          <w:szCs w:val="28"/>
          <w:lang w:eastAsia="zh-CN"/>
        </w:rPr>
      </w:pPr>
    </w:p>
    <w:p w:rsidR="00464A1A" w:rsidRPr="007C4968" w:rsidRDefault="00464A1A" w:rsidP="00DB58C2">
      <w:pPr>
        <w:spacing w:after="0" w:line="240" w:lineRule="auto"/>
        <w:ind w:left="1069"/>
        <w:jc w:val="right"/>
        <w:rPr>
          <w:rFonts w:ascii="Times New Roman" w:hAnsi="Times New Roman"/>
          <w:sz w:val="28"/>
          <w:szCs w:val="28"/>
          <w:lang w:eastAsia="zh-CN"/>
        </w:rPr>
      </w:pPr>
      <w:r w:rsidRPr="007C4968">
        <w:rPr>
          <w:rFonts w:ascii="Times New Roman" w:hAnsi="Times New Roman"/>
          <w:sz w:val="28"/>
          <w:szCs w:val="28"/>
          <w:lang w:eastAsia="zh-CN"/>
        </w:rPr>
        <w:t>Максимальная оценка – 20 баллов</w:t>
      </w:r>
    </w:p>
    <w:p w:rsidR="00464A1A" w:rsidRPr="007C4968" w:rsidRDefault="00464A1A" w:rsidP="00DB58C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464A1A" w:rsidRPr="007C4968" w:rsidRDefault="00464A1A" w:rsidP="00DB58C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968">
        <w:rPr>
          <w:rFonts w:ascii="Times New Roman" w:hAnsi="Times New Roman"/>
          <w:sz w:val="28"/>
          <w:szCs w:val="28"/>
          <w:lang w:eastAsia="ru-RU"/>
        </w:rPr>
        <w:t>Ответ:</w:t>
      </w:r>
    </w:p>
    <w:p w:rsidR="00464A1A" w:rsidRPr="007C4968" w:rsidRDefault="00464A1A" w:rsidP="00DB58C2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464A1A" w:rsidRPr="007C4968" w:rsidRDefault="00464A1A" w:rsidP="00DB58C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464A1A" w:rsidRDefault="00464A1A" w:rsidP="00DB58C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Задание №4</w:t>
      </w:r>
    </w:p>
    <w:p w:rsidR="00464A1A" w:rsidRPr="007C4968" w:rsidRDefault="00464A1A" w:rsidP="00DB58C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4A1A" w:rsidRPr="007C4968" w:rsidRDefault="00464A1A" w:rsidP="00DB58C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968">
        <w:rPr>
          <w:rFonts w:ascii="Times New Roman" w:hAnsi="Times New Roman"/>
          <w:sz w:val="28"/>
          <w:szCs w:val="28"/>
          <w:lang w:eastAsia="ru-RU"/>
        </w:rPr>
        <w:t>Показаны произведения различных народных промыслов.</w:t>
      </w:r>
    </w:p>
    <w:p w:rsidR="00464A1A" w:rsidRPr="007C4968" w:rsidRDefault="00464A1A" w:rsidP="00DB58C2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968">
        <w:rPr>
          <w:rFonts w:ascii="Times New Roman" w:hAnsi="Times New Roman"/>
          <w:sz w:val="28"/>
          <w:szCs w:val="28"/>
          <w:lang w:eastAsia="ru-RU"/>
        </w:rPr>
        <w:t>Напиши названия этих промыслов.</w:t>
      </w:r>
    </w:p>
    <w:p w:rsidR="00464A1A" w:rsidRPr="007C4968" w:rsidRDefault="00464A1A" w:rsidP="00DB58C2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968">
        <w:rPr>
          <w:rFonts w:ascii="Times New Roman" w:hAnsi="Times New Roman"/>
          <w:sz w:val="28"/>
          <w:szCs w:val="28"/>
          <w:lang w:eastAsia="ru-RU"/>
        </w:rPr>
        <w:t>Опиши эти виды декоративно-прикладного искусства: где появился, где находится центр этого промысла, по каким приметам его можно узнать, какой материал используется.</w:t>
      </w:r>
    </w:p>
    <w:p w:rsidR="00464A1A" w:rsidRPr="007C4968" w:rsidRDefault="00464A1A" w:rsidP="00DB58C2">
      <w:pPr>
        <w:spacing w:after="0" w:line="240" w:lineRule="auto"/>
        <w:ind w:left="1069"/>
        <w:jc w:val="right"/>
        <w:rPr>
          <w:rFonts w:ascii="Times New Roman" w:hAnsi="Times New Roman"/>
          <w:sz w:val="28"/>
          <w:szCs w:val="28"/>
          <w:lang w:eastAsia="zh-CN"/>
        </w:rPr>
      </w:pPr>
      <w:r w:rsidRPr="007C4968">
        <w:rPr>
          <w:rFonts w:ascii="Times New Roman" w:hAnsi="Times New Roman"/>
          <w:sz w:val="28"/>
          <w:szCs w:val="28"/>
          <w:lang w:eastAsia="zh-CN"/>
        </w:rPr>
        <w:t>Максимальная оценка – 20 баллов</w:t>
      </w:r>
    </w:p>
    <w:tbl>
      <w:tblPr>
        <w:tblpPr w:leftFromText="180" w:rightFromText="180" w:vertAnchor="text" w:horzAnchor="margin" w:tblpY="17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92"/>
        <w:gridCol w:w="5087"/>
      </w:tblGrid>
      <w:tr w:rsidR="00464A1A" w:rsidRPr="00A710FE" w:rsidTr="00A710FE">
        <w:tc>
          <w:tcPr>
            <w:tcW w:w="5299" w:type="dxa"/>
          </w:tcPr>
          <w:p w:rsidR="00464A1A" w:rsidRPr="00A710FE" w:rsidRDefault="00464A1A" w:rsidP="00A710FE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1. </w:t>
            </w:r>
            <w:r w:rsidRPr="00A710F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6" o:spid="_x0000_i1029" type="#_x0000_t75" alt="Картинки по запросу гжель традиционный промысел" style="width:236.25pt;height:157.5pt;visibility:visible">
                  <v:imagedata r:id="rId10" o:title=""/>
                </v:shape>
              </w:pict>
            </w:r>
          </w:p>
        </w:tc>
        <w:tc>
          <w:tcPr>
            <w:tcW w:w="5299" w:type="dxa"/>
          </w:tcPr>
          <w:p w:rsidR="00464A1A" w:rsidRPr="00A710FE" w:rsidRDefault="00464A1A" w:rsidP="00A710FE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2. </w:t>
            </w:r>
            <w:r w:rsidRPr="00A710F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7" o:spid="_x0000_i1030" type="#_x0000_t75" alt="Картинки по запросу хохлома традиционный промысел" style="width:218.25pt;height:167.25pt;visibility:visible">
                  <v:imagedata r:id="rId11" o:title=""/>
                </v:shape>
              </w:pict>
            </w:r>
          </w:p>
        </w:tc>
      </w:tr>
      <w:tr w:rsidR="00464A1A" w:rsidRPr="00A710FE" w:rsidTr="00A710FE">
        <w:tc>
          <w:tcPr>
            <w:tcW w:w="5299" w:type="dxa"/>
          </w:tcPr>
          <w:p w:rsidR="00464A1A" w:rsidRPr="00A710FE" w:rsidRDefault="00464A1A" w:rsidP="00A710FE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3. </w:t>
            </w:r>
            <w:r w:rsidRPr="00A710F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8" o:spid="_x0000_i1031" type="#_x0000_t75" alt="Картинки по запросу дымковская игрушка традиционный промысел" style="width:114pt;height:173.25pt;visibility:visible">
                  <v:imagedata r:id="rId12" o:title=""/>
                </v:shape>
              </w:pict>
            </w:r>
            <w:r w:rsidRPr="00A710F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9" o:spid="_x0000_i1032" type="#_x0000_t75" alt="Картинки по запросу дымковская игрушка традиционный промысел" style="width:103.5pt;height:168pt;visibility:visible">
                  <v:imagedata r:id="rId13" o:title=""/>
                </v:shape>
              </w:pict>
            </w:r>
          </w:p>
        </w:tc>
        <w:tc>
          <w:tcPr>
            <w:tcW w:w="5299" w:type="dxa"/>
          </w:tcPr>
          <w:p w:rsidR="00464A1A" w:rsidRPr="00A710FE" w:rsidRDefault="00464A1A" w:rsidP="00A710FE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4. </w:t>
            </w:r>
            <w:r w:rsidRPr="00A710F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10" o:spid="_x0000_i1033" type="#_x0000_t75" style="width:129.75pt;height:174pt;visibility:visible">
                  <v:imagedata r:id="rId14" o:title=""/>
                </v:shape>
              </w:pict>
            </w:r>
          </w:p>
        </w:tc>
      </w:tr>
    </w:tbl>
    <w:p w:rsidR="00464A1A" w:rsidRPr="007C4968" w:rsidRDefault="00464A1A" w:rsidP="00DB58C2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464A1A" w:rsidRPr="007C4968" w:rsidRDefault="00464A1A" w:rsidP="00DB58C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464A1A" w:rsidRPr="007C4968" w:rsidRDefault="00464A1A" w:rsidP="00DB58C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Задание №5</w:t>
      </w:r>
    </w:p>
    <w:p w:rsidR="00464A1A" w:rsidRPr="007C4968" w:rsidRDefault="00464A1A" w:rsidP="00DB58C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968">
        <w:rPr>
          <w:rFonts w:ascii="Times New Roman" w:hAnsi="Times New Roman"/>
          <w:sz w:val="28"/>
          <w:szCs w:val="28"/>
          <w:lang w:eastAsia="ru-RU"/>
        </w:rPr>
        <w:t>Дан ряд имен и терминов, которые относятся к разным видам искусства.</w:t>
      </w:r>
    </w:p>
    <w:p w:rsidR="00464A1A" w:rsidRPr="007C4968" w:rsidRDefault="00464A1A" w:rsidP="00DB58C2">
      <w:pPr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968">
        <w:rPr>
          <w:rFonts w:ascii="Times New Roman" w:hAnsi="Times New Roman"/>
          <w:sz w:val="28"/>
          <w:szCs w:val="28"/>
          <w:lang w:eastAsia="ru-RU"/>
        </w:rPr>
        <w:t>Распределите их по группам, вписывая номера в соответствующую графу.</w:t>
      </w:r>
    </w:p>
    <w:p w:rsidR="00464A1A" w:rsidRPr="007C4968" w:rsidRDefault="00464A1A" w:rsidP="00DB58C2">
      <w:pPr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968">
        <w:rPr>
          <w:rFonts w:ascii="Times New Roman" w:hAnsi="Times New Roman"/>
          <w:sz w:val="28"/>
          <w:szCs w:val="28"/>
          <w:lang w:eastAsia="ru-RU"/>
        </w:rPr>
        <w:t>Напишите, что означают указанные отдельно в таблице термины.</w:t>
      </w:r>
    </w:p>
    <w:p w:rsidR="00464A1A" w:rsidRPr="007C4968" w:rsidRDefault="00464A1A" w:rsidP="00DB58C2">
      <w:pPr>
        <w:spacing w:after="0" w:line="240" w:lineRule="auto"/>
        <w:ind w:left="1429"/>
        <w:contextualSpacing/>
        <w:jc w:val="right"/>
        <w:rPr>
          <w:rFonts w:ascii="Times New Roman" w:hAnsi="Times New Roman"/>
          <w:sz w:val="28"/>
          <w:szCs w:val="28"/>
          <w:lang w:eastAsia="zh-CN"/>
        </w:rPr>
      </w:pPr>
      <w:r w:rsidRPr="007C4968">
        <w:rPr>
          <w:rFonts w:ascii="Times New Roman" w:hAnsi="Times New Roman"/>
          <w:sz w:val="28"/>
          <w:szCs w:val="28"/>
          <w:lang w:eastAsia="zh-CN"/>
        </w:rPr>
        <w:t>Максимальная оценка – 20 баллов</w:t>
      </w:r>
    </w:p>
    <w:p w:rsidR="00464A1A" w:rsidRPr="007C4968" w:rsidRDefault="00464A1A" w:rsidP="00DB58C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A1A" w:rsidRDefault="00464A1A" w:rsidP="00DB58C2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7C4968">
        <w:rPr>
          <w:rFonts w:ascii="Times New Roman" w:hAnsi="Times New Roman"/>
          <w:i/>
          <w:sz w:val="28"/>
          <w:szCs w:val="28"/>
          <w:lang w:eastAsia="ru-RU"/>
        </w:rPr>
        <w:t>1 – Мойдодыр. 2 – И.И. Шишкин. 3 – Ф. Шопен. 4 – Мелодия. 5 – Палитра.</w:t>
      </w:r>
    </w:p>
    <w:p w:rsidR="00464A1A" w:rsidRDefault="00464A1A" w:rsidP="00DB58C2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7C4968">
        <w:rPr>
          <w:rFonts w:ascii="Times New Roman" w:hAnsi="Times New Roman"/>
          <w:i/>
          <w:sz w:val="28"/>
          <w:szCs w:val="28"/>
          <w:lang w:eastAsia="ru-RU"/>
        </w:rPr>
        <w:t>6 – Пеппи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7C4968">
        <w:rPr>
          <w:rFonts w:ascii="Times New Roman" w:hAnsi="Times New Roman"/>
          <w:i/>
          <w:sz w:val="28"/>
          <w:szCs w:val="28"/>
          <w:lang w:eastAsia="ru-RU"/>
        </w:rPr>
        <w:t xml:space="preserve">Длинныйчулок. 7 – Л. ван Бетховен. 8 – Пастель. 9. – Мольберт. </w:t>
      </w:r>
    </w:p>
    <w:p w:rsidR="00464A1A" w:rsidRDefault="00464A1A" w:rsidP="00DB58C2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1</w:t>
      </w:r>
      <w:r w:rsidRPr="007C4968">
        <w:rPr>
          <w:rFonts w:ascii="Times New Roman" w:hAnsi="Times New Roman"/>
          <w:i/>
          <w:sz w:val="28"/>
          <w:szCs w:val="28"/>
          <w:lang w:eastAsia="ru-RU"/>
        </w:rPr>
        <w:t xml:space="preserve">0 – С. Михалков. 11 – Симфония. 12 – Рассказ. 13 – Тамтам. 14 – Колорит. </w:t>
      </w:r>
    </w:p>
    <w:p w:rsidR="00464A1A" w:rsidRPr="007C4968" w:rsidRDefault="00464A1A" w:rsidP="00DB58C2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7C4968">
        <w:rPr>
          <w:rFonts w:ascii="Times New Roman" w:hAnsi="Times New Roman"/>
          <w:i/>
          <w:sz w:val="28"/>
          <w:szCs w:val="28"/>
          <w:lang w:eastAsia="ru-RU"/>
        </w:rPr>
        <w:t xml:space="preserve">15 – Эпитет.  </w:t>
      </w:r>
    </w:p>
    <w:p w:rsidR="00464A1A" w:rsidRPr="007C4968" w:rsidRDefault="00464A1A" w:rsidP="00DB58C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30"/>
        <w:gridCol w:w="8149"/>
      </w:tblGrid>
      <w:tr w:rsidR="00464A1A" w:rsidRPr="00A710FE" w:rsidTr="00A710FE">
        <w:tc>
          <w:tcPr>
            <w:tcW w:w="0" w:type="auto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sz w:val="28"/>
                <w:szCs w:val="28"/>
                <w:lang w:eastAsia="ru-RU"/>
              </w:rPr>
              <w:t>Вид искусства</w:t>
            </w:r>
          </w:p>
        </w:tc>
        <w:tc>
          <w:tcPr>
            <w:tcW w:w="8902" w:type="dxa"/>
          </w:tcPr>
          <w:p w:rsidR="00464A1A" w:rsidRPr="00A710FE" w:rsidRDefault="00464A1A" w:rsidP="00A710F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sz w:val="28"/>
                <w:szCs w:val="28"/>
                <w:lang w:eastAsia="ru-RU"/>
              </w:rPr>
              <w:t>Номера</w:t>
            </w:r>
          </w:p>
        </w:tc>
      </w:tr>
      <w:tr w:rsidR="00464A1A" w:rsidRPr="00A710FE" w:rsidTr="00A710FE">
        <w:tc>
          <w:tcPr>
            <w:tcW w:w="0" w:type="auto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Музыка </w:t>
            </w:r>
          </w:p>
        </w:tc>
        <w:tc>
          <w:tcPr>
            <w:tcW w:w="8902" w:type="dxa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64A1A" w:rsidRPr="00A710FE" w:rsidTr="00A710FE">
        <w:tc>
          <w:tcPr>
            <w:tcW w:w="0" w:type="auto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sz w:val="28"/>
                <w:szCs w:val="28"/>
                <w:lang w:eastAsia="ru-RU"/>
              </w:rPr>
              <w:t>Живопись</w:t>
            </w:r>
          </w:p>
        </w:tc>
        <w:tc>
          <w:tcPr>
            <w:tcW w:w="8902" w:type="dxa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64A1A" w:rsidRPr="00A710FE" w:rsidTr="00A710FE">
        <w:tc>
          <w:tcPr>
            <w:tcW w:w="0" w:type="auto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Литература </w:t>
            </w:r>
          </w:p>
        </w:tc>
        <w:tc>
          <w:tcPr>
            <w:tcW w:w="8902" w:type="dxa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64A1A" w:rsidRPr="00A710FE" w:rsidTr="00A710FE">
        <w:tc>
          <w:tcPr>
            <w:tcW w:w="10598" w:type="dxa"/>
            <w:gridSpan w:val="2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64A1A" w:rsidRPr="00A710FE" w:rsidTr="00A710FE">
        <w:tc>
          <w:tcPr>
            <w:tcW w:w="0" w:type="auto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Колорит </w:t>
            </w:r>
          </w:p>
        </w:tc>
        <w:tc>
          <w:tcPr>
            <w:tcW w:w="8902" w:type="dxa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64A1A" w:rsidRPr="00A710FE" w:rsidTr="00A710FE">
        <w:tc>
          <w:tcPr>
            <w:tcW w:w="0" w:type="auto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10F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Аккомпанемент </w:t>
            </w:r>
          </w:p>
        </w:tc>
        <w:tc>
          <w:tcPr>
            <w:tcW w:w="8902" w:type="dxa"/>
          </w:tcPr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64A1A" w:rsidRPr="00A710FE" w:rsidRDefault="00464A1A" w:rsidP="00A710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464A1A" w:rsidRPr="007C4968" w:rsidRDefault="00464A1A" w:rsidP="00DB58C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A1A" w:rsidRPr="007C4968" w:rsidRDefault="00464A1A" w:rsidP="00DB58C2">
      <w:pPr>
        <w:rPr>
          <w:rFonts w:ascii="Times New Roman" w:hAnsi="Times New Roman"/>
          <w:sz w:val="28"/>
          <w:szCs w:val="28"/>
        </w:rPr>
      </w:pPr>
    </w:p>
    <w:p w:rsidR="00464A1A" w:rsidRPr="007C4968" w:rsidRDefault="00464A1A" w:rsidP="00DB58C2">
      <w:pPr>
        <w:rPr>
          <w:rFonts w:ascii="Times New Roman" w:hAnsi="Times New Roman"/>
          <w:sz w:val="28"/>
          <w:szCs w:val="28"/>
        </w:rPr>
      </w:pPr>
    </w:p>
    <w:p w:rsidR="00464A1A" w:rsidRDefault="00464A1A"/>
    <w:sectPr w:rsidR="00464A1A" w:rsidSect="00DB58C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56E10"/>
    <w:multiLevelType w:val="hybridMultilevel"/>
    <w:tmpl w:val="731A2E5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>
    <w:nsid w:val="33C71A92"/>
    <w:multiLevelType w:val="hybridMultilevel"/>
    <w:tmpl w:val="0ECE785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47734F0F"/>
    <w:multiLevelType w:val="hybridMultilevel"/>
    <w:tmpl w:val="720A7E1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72BB40A4"/>
    <w:multiLevelType w:val="hybridMultilevel"/>
    <w:tmpl w:val="1D82757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790203CD"/>
    <w:multiLevelType w:val="hybridMultilevel"/>
    <w:tmpl w:val="E8941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58C2"/>
    <w:rsid w:val="000F701B"/>
    <w:rsid w:val="0014064A"/>
    <w:rsid w:val="002663AE"/>
    <w:rsid w:val="00464A1A"/>
    <w:rsid w:val="00596CA0"/>
    <w:rsid w:val="00702D6D"/>
    <w:rsid w:val="007A1192"/>
    <w:rsid w:val="007A6CA1"/>
    <w:rsid w:val="007C4968"/>
    <w:rsid w:val="007E1849"/>
    <w:rsid w:val="00A147CC"/>
    <w:rsid w:val="00A710FE"/>
    <w:rsid w:val="00AE64A8"/>
    <w:rsid w:val="00C50EDB"/>
    <w:rsid w:val="00D37371"/>
    <w:rsid w:val="00DB5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8C2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Сетка таблицы1"/>
    <w:uiPriority w:val="99"/>
    <w:rsid w:val="00DB58C2"/>
    <w:rPr>
      <w:rFonts w:ascii="Times New Roman" w:eastAsia="Times New Roman" w:hAnsi="Times New Roman"/>
      <w:sz w:val="24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uiPriority w:val="99"/>
    <w:rsid w:val="00DB58C2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DB58C2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DB58C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B5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B58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5</Pages>
  <Words>350</Words>
  <Characters>1997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6</cp:revision>
  <dcterms:created xsi:type="dcterms:W3CDTF">2020-09-09T11:37:00Z</dcterms:created>
  <dcterms:modified xsi:type="dcterms:W3CDTF">2021-09-22T18:44:00Z</dcterms:modified>
</cp:coreProperties>
</file>